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F04568" w14:paraId="1BADC4EB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p w14:paraId="7802BA30" w14:textId="63027820" w:rsidR="005854DB" w:rsidRPr="00F04568" w:rsidRDefault="00F04568" w:rsidP="005854DB">
            <w:pPr>
              <w:pStyle w:val="Title"/>
              <w:rPr>
                <w:lang w:val="sr-Latn-ME"/>
              </w:rPr>
            </w:pPr>
            <w:sdt>
              <w:sdtPr>
                <w:rPr>
                  <w:sz w:val="48"/>
                  <w:szCs w:val="48"/>
                  <w:lang w:val="sr-Latn-ME"/>
                </w:rPr>
                <w:alias w:val="Title"/>
                <w:tag w:val=""/>
                <w:id w:val="2016188051"/>
                <w:placeholder>
                  <w:docPart w:val="ABDA4348522D451ABEC59B50C0631A7E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Pr="00F04568">
                  <w:rPr>
                    <w:sz w:val="48"/>
                    <w:szCs w:val="48"/>
                    <w:lang w:val="sr-Latn-ME"/>
                  </w:rPr>
                  <w:t>STRATEGIJA DIGITALNOG MARKETINGA ZA POČETNIKE U BIZNISU</w:t>
                </w:r>
              </w:sdtContent>
            </w:sdt>
          </w:p>
        </w:tc>
      </w:tr>
      <w:tr w:rsidR="005854DB" w:rsidRPr="00F04568" w14:paraId="3A1C109A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74681A0C" w14:textId="77777777" w:rsidR="005854DB" w:rsidRPr="00F04568" w:rsidRDefault="005854DB" w:rsidP="00794847">
            <w:pPr>
              <w:spacing w:before="0" w:after="0"/>
              <w:rPr>
                <w:sz w:val="10"/>
                <w:szCs w:val="10"/>
                <w:lang w:val="sr-Latn-ME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58BC44C8" w14:textId="77777777" w:rsidR="005854DB" w:rsidRPr="00F04568" w:rsidRDefault="005854DB" w:rsidP="00794847">
            <w:pPr>
              <w:spacing w:before="0" w:after="0"/>
              <w:rPr>
                <w:sz w:val="10"/>
                <w:szCs w:val="10"/>
                <w:lang w:val="sr-Latn-ME"/>
              </w:rPr>
            </w:pPr>
          </w:p>
        </w:tc>
        <w:tc>
          <w:tcPr>
            <w:tcW w:w="1070" w:type="dxa"/>
            <w:shd w:val="clear" w:color="auto" w:fill="auto"/>
          </w:tcPr>
          <w:p w14:paraId="49A78166" w14:textId="77777777" w:rsidR="005854DB" w:rsidRPr="00F04568" w:rsidRDefault="005854DB" w:rsidP="00794847">
            <w:pPr>
              <w:spacing w:before="0" w:after="0"/>
              <w:rPr>
                <w:sz w:val="10"/>
                <w:szCs w:val="10"/>
                <w:lang w:val="sr-Latn-ME"/>
              </w:rPr>
            </w:pPr>
          </w:p>
        </w:tc>
      </w:tr>
      <w:tr w:rsidR="005854DB" w:rsidRPr="00F04568" w14:paraId="15EDC64C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p w14:paraId="61B5C906" w14:textId="4706F390" w:rsidR="005854DB" w:rsidRPr="00F04568" w:rsidRDefault="005854DB" w:rsidP="00F04568">
            <w:pPr>
              <w:pStyle w:val="Subtitle"/>
              <w:jc w:val="left"/>
              <w:rPr>
                <w:lang w:val="sr-Latn-ME"/>
              </w:rPr>
            </w:pPr>
          </w:p>
        </w:tc>
      </w:tr>
    </w:tbl>
    <w:p w14:paraId="636F7FFB" w14:textId="1F066AC9" w:rsidR="00F04568" w:rsidRPr="00F04568" w:rsidRDefault="00F04568" w:rsidP="00F04568">
      <w:pPr>
        <w:pStyle w:val="Heading1"/>
        <w:rPr>
          <w:lang w:val="sr-Latn-ME"/>
        </w:rPr>
      </w:pPr>
      <w:r w:rsidRPr="00F04568">
        <w:rPr>
          <w:lang w:val="sr-Latn-ME"/>
        </w:rPr>
        <w:t>UVOD</w:t>
      </w:r>
    </w:p>
    <w:p w14:paraId="478DACE8" w14:textId="77777777" w:rsidR="00F04568" w:rsidRPr="00F04568" w:rsidRDefault="00F04568" w:rsidP="00F04568">
      <w:pPr>
        <w:rPr>
          <w:lang w:val="sr-Latn-ME"/>
        </w:rPr>
      </w:pPr>
    </w:p>
    <w:p w14:paraId="212F0943" w14:textId="5E7CF1D7" w:rsidR="00F04568" w:rsidRPr="00F04568" w:rsidRDefault="00F04568" w:rsidP="00F04568">
      <w:pPr>
        <w:jc w:val="both"/>
        <w:rPr>
          <w:lang w:val="sr-Latn-ME"/>
        </w:rPr>
      </w:pPr>
      <w:r w:rsidRPr="00F04568">
        <w:rPr>
          <w:lang w:val="sr-Latn-ME"/>
        </w:rPr>
        <w:t>U današnjem poslovnom sv</w:t>
      </w:r>
      <w:r>
        <w:rPr>
          <w:lang w:val="sr-Latn-ME"/>
        </w:rPr>
        <w:t>ij</w:t>
      </w:r>
      <w:r w:rsidRPr="00F04568">
        <w:rPr>
          <w:lang w:val="sr-Latn-ME"/>
        </w:rPr>
        <w:t>etu, digitalna ekonomija postavlja nove standarde i pravila igre. Ona se zasniva na principima otvorenosti, mrežne povezanosti i informacijama kao glavnim resursima. Ovaj moderni poslovni ambijent karakterišu otvorenost, konkurentnost i dinamičnost tržišta. Ključnu ulogu u ovom okruženju igraju nove tehnologije, posebno informacione i telekomunikacione, koje utiču na oblikovanje poslovnih odnosa i rezultata.</w:t>
      </w:r>
    </w:p>
    <w:p w14:paraId="24832609" w14:textId="77777777" w:rsidR="00F04568" w:rsidRPr="00F04568" w:rsidRDefault="00F04568" w:rsidP="00F04568">
      <w:pPr>
        <w:jc w:val="both"/>
        <w:rPr>
          <w:lang w:val="sr-Latn-ME"/>
        </w:rPr>
      </w:pPr>
    </w:p>
    <w:p w14:paraId="5656E0D0" w14:textId="77777777" w:rsidR="00F04568" w:rsidRPr="00F04568" w:rsidRDefault="00F04568" w:rsidP="00F04568">
      <w:pPr>
        <w:jc w:val="both"/>
        <w:rPr>
          <w:lang w:val="sr-Latn-ME"/>
        </w:rPr>
      </w:pPr>
      <w:r w:rsidRPr="00F04568">
        <w:rPr>
          <w:lang w:val="sr-Latn-ME"/>
        </w:rPr>
        <w:t>Digitalni marketing je širi pojam od Internet marketinga jer obuhvata razne forme komunikacije i dosezanja ciljne publike, ne ograničavajući se samo na internet. Nove digitalne platforme i marketinški web servisi pojavljuju se svakodnevno, dok postojeće društvene mreže konstantno uvode nove funkcionalnosti. Posebnu pažnju danas privlači mobilni segment digitalnog marketinga, koji postaje ključan za razvoj modernog poslovanja.</w:t>
      </w:r>
    </w:p>
    <w:p w14:paraId="5DFB7895" w14:textId="77777777" w:rsidR="00F04568" w:rsidRPr="00F04568" w:rsidRDefault="00F04568" w:rsidP="00F04568">
      <w:pPr>
        <w:jc w:val="both"/>
        <w:rPr>
          <w:lang w:val="sr-Latn-ME"/>
        </w:rPr>
      </w:pPr>
    </w:p>
    <w:p w14:paraId="134DD0FC" w14:textId="42DAF05A" w:rsidR="00F04568" w:rsidRPr="00F04568" w:rsidRDefault="00F04568" w:rsidP="00F04568">
      <w:pPr>
        <w:jc w:val="both"/>
        <w:rPr>
          <w:lang w:val="sr-Latn-ME"/>
        </w:rPr>
      </w:pPr>
      <w:r w:rsidRPr="00F04568">
        <w:rPr>
          <w:lang w:val="sr-Latn-ME"/>
        </w:rPr>
        <w:t xml:space="preserve">Digitalni marketing koristi sve dostupne digitalne komunikacione kanale, uključujući digitalnu televiziju, internet, mobilne telefone i druge digitalne medije. Učestalost i brzina </w:t>
      </w:r>
      <w:r w:rsidRPr="00F04568">
        <w:rPr>
          <w:lang w:val="sr-Latn-ME"/>
        </w:rPr>
        <w:t>promjena</w:t>
      </w:r>
      <w:r w:rsidRPr="00F04568">
        <w:rPr>
          <w:lang w:val="sr-Latn-ME"/>
        </w:rPr>
        <w:t xml:space="preserve"> izazvanih digitalnim trendovima značajno utiču na tržište i marketing. Zbog toga je važno iskoristiti </w:t>
      </w:r>
      <w:proofErr w:type="spellStart"/>
      <w:r w:rsidRPr="00F04568">
        <w:rPr>
          <w:lang w:val="sr-Latn-ME"/>
        </w:rPr>
        <w:t>prednosti</w:t>
      </w:r>
      <w:proofErr w:type="spellEnd"/>
      <w:r w:rsidRPr="00F04568">
        <w:rPr>
          <w:lang w:val="sr-Latn-ME"/>
        </w:rPr>
        <w:t xml:space="preserve"> digitalizacije kako bi se poslovni subjekti </w:t>
      </w:r>
      <w:proofErr w:type="spellStart"/>
      <w:r w:rsidRPr="00F04568">
        <w:rPr>
          <w:lang w:val="sr-Latn-ME"/>
        </w:rPr>
        <w:t>pravovremeno</w:t>
      </w:r>
      <w:proofErr w:type="spellEnd"/>
      <w:r w:rsidRPr="00F04568">
        <w:rPr>
          <w:lang w:val="sr-Latn-ME"/>
        </w:rPr>
        <w:t xml:space="preserve"> </w:t>
      </w:r>
      <w:proofErr w:type="spellStart"/>
      <w:r w:rsidRPr="00F04568">
        <w:rPr>
          <w:lang w:val="sr-Latn-ME"/>
        </w:rPr>
        <w:t>pripremili</w:t>
      </w:r>
      <w:proofErr w:type="spellEnd"/>
      <w:r w:rsidRPr="00F04568">
        <w:rPr>
          <w:lang w:val="sr-Latn-ME"/>
        </w:rPr>
        <w:t xml:space="preserve"> za nove trendove i tokove.</w:t>
      </w:r>
    </w:p>
    <w:p w14:paraId="2B5719C2" w14:textId="77777777" w:rsidR="00F04568" w:rsidRPr="00F04568" w:rsidRDefault="00F04568" w:rsidP="00F04568">
      <w:pPr>
        <w:jc w:val="both"/>
        <w:rPr>
          <w:lang w:val="sr-Latn-ME"/>
        </w:rPr>
      </w:pPr>
    </w:p>
    <w:p w14:paraId="4783E285" w14:textId="77777777" w:rsidR="00F04568" w:rsidRPr="00F04568" w:rsidRDefault="00F04568" w:rsidP="00F04568">
      <w:pPr>
        <w:jc w:val="both"/>
        <w:rPr>
          <w:lang w:val="sr-Latn-ME"/>
        </w:rPr>
      </w:pPr>
      <w:r w:rsidRPr="00F04568">
        <w:rPr>
          <w:lang w:val="sr-Latn-ME"/>
        </w:rPr>
        <w:t xml:space="preserve">Internet je glavni pokretač digitalne ekonomije. Omogućava komunikaciju među milionima korisnika, </w:t>
      </w:r>
      <w:proofErr w:type="spellStart"/>
      <w:r w:rsidRPr="00F04568">
        <w:rPr>
          <w:lang w:val="sr-Latn-ME"/>
        </w:rPr>
        <w:t>unapređuje</w:t>
      </w:r>
      <w:proofErr w:type="spellEnd"/>
      <w:r w:rsidRPr="00F04568">
        <w:rPr>
          <w:lang w:val="sr-Latn-ME"/>
        </w:rPr>
        <w:t xml:space="preserve"> informisanje, kupovinu, plaćanje računa, traženje poslova i poslovanje uopšte. Internet predstavlja savršeni spoj telekomunikacionih i informacionih tehnologija i kao takav, prožeo je sve aspekte života.</w:t>
      </w:r>
    </w:p>
    <w:p w14:paraId="2995E741" w14:textId="77777777" w:rsidR="00F04568" w:rsidRDefault="00F04568" w:rsidP="00F04568">
      <w:pPr>
        <w:rPr>
          <w:lang w:val="sr-Latn-ME"/>
        </w:rPr>
      </w:pPr>
    </w:p>
    <w:p w14:paraId="101C69F5" w14:textId="77777777" w:rsidR="00F04568" w:rsidRDefault="00F04568" w:rsidP="00F04568">
      <w:pPr>
        <w:rPr>
          <w:lang w:val="sr-Latn-ME"/>
        </w:rPr>
      </w:pPr>
    </w:p>
    <w:p w14:paraId="4B7C5282" w14:textId="77777777" w:rsidR="00F04568" w:rsidRDefault="00F04568" w:rsidP="00F04568">
      <w:pPr>
        <w:rPr>
          <w:lang w:val="sr-Latn-ME"/>
        </w:rPr>
      </w:pPr>
    </w:p>
    <w:p w14:paraId="7BDDB480" w14:textId="77777777" w:rsidR="00F04568" w:rsidRPr="00F04568" w:rsidRDefault="00F04568" w:rsidP="00F04568">
      <w:pPr>
        <w:rPr>
          <w:lang w:val="sr-Latn-ME"/>
        </w:rPr>
      </w:pPr>
    </w:p>
    <w:p w14:paraId="76D56168" w14:textId="04805204" w:rsidR="00F04568" w:rsidRPr="00F04568" w:rsidRDefault="00F04568" w:rsidP="00F04568">
      <w:pPr>
        <w:pStyle w:val="Heading1"/>
        <w:rPr>
          <w:lang w:val="sr-Latn-ME"/>
        </w:rPr>
      </w:pPr>
      <w:r w:rsidRPr="00F04568">
        <w:rPr>
          <w:lang w:val="sr-Latn-ME"/>
        </w:rPr>
        <w:lastRenderedPageBreak/>
        <w:t>VAŽNOST DIGITALNE STRATEGIJE U POSLOVANJU</w:t>
      </w:r>
    </w:p>
    <w:p w14:paraId="7306C6D8" w14:textId="77777777" w:rsidR="00F04568" w:rsidRPr="00F04568" w:rsidRDefault="00F04568" w:rsidP="00F04568">
      <w:pPr>
        <w:rPr>
          <w:lang w:val="sr-Latn-ME"/>
        </w:rPr>
      </w:pPr>
    </w:p>
    <w:p w14:paraId="6607343E" w14:textId="781ADF21" w:rsidR="00F04568" w:rsidRPr="00F04568" w:rsidRDefault="00F04568" w:rsidP="00F04568">
      <w:pPr>
        <w:jc w:val="both"/>
        <w:rPr>
          <w:lang w:val="sr-Latn-ME"/>
        </w:rPr>
      </w:pPr>
      <w:r w:rsidRPr="00F04568">
        <w:rPr>
          <w:lang w:val="sr-Latn-ME"/>
        </w:rPr>
        <w:t>Marketing je ključan d</w:t>
      </w:r>
      <w:r>
        <w:rPr>
          <w:lang w:val="sr-Latn-ME"/>
        </w:rPr>
        <w:t>i</w:t>
      </w:r>
      <w:r w:rsidRPr="00F04568">
        <w:rPr>
          <w:lang w:val="sr-Latn-ME"/>
        </w:rPr>
        <w:t xml:space="preserve">o poslovanja, a internet je postao neizostavan alat za njegovo ostvarenje. Internet marketing koristi internet i druge digitalne tehnologije za postizanje marketinških ciljeva i podršku </w:t>
      </w:r>
      <w:proofErr w:type="spellStart"/>
      <w:r w:rsidRPr="00F04568">
        <w:rPr>
          <w:lang w:val="sr-Latn-ME"/>
        </w:rPr>
        <w:t>savremenom</w:t>
      </w:r>
      <w:proofErr w:type="spellEnd"/>
      <w:r w:rsidRPr="00F04568">
        <w:rPr>
          <w:lang w:val="sr-Latn-ME"/>
        </w:rPr>
        <w:t xml:space="preserve"> marketing miksu. Današnje poslovno okruženje </w:t>
      </w:r>
      <w:r w:rsidRPr="00F04568">
        <w:rPr>
          <w:lang w:val="sr-Latn-ME"/>
        </w:rPr>
        <w:t>zahtjeva</w:t>
      </w:r>
      <w:r w:rsidRPr="00F04568">
        <w:rPr>
          <w:lang w:val="sr-Latn-ME"/>
        </w:rPr>
        <w:t xml:space="preserve"> od kompanija da imaju digitalnu marketing strategiju koja integriše internet marketing aktivnosti sa ostalim marketinškim aktivnostima, podržavajući poslovne ciljeve.</w:t>
      </w:r>
    </w:p>
    <w:p w14:paraId="77D6C36F" w14:textId="7F8D0C46" w:rsidR="00F04568" w:rsidRPr="00F04568" w:rsidRDefault="00F04568" w:rsidP="00F04568">
      <w:pPr>
        <w:jc w:val="both"/>
        <w:rPr>
          <w:lang w:val="sr-Latn-ME"/>
        </w:rPr>
      </w:pPr>
      <w:r w:rsidRPr="00F04568">
        <w:rPr>
          <w:lang w:val="sr-Latn-ME"/>
        </w:rPr>
        <w:t>Ključni elementi digitalne marketing strategije su:</w:t>
      </w:r>
    </w:p>
    <w:p w14:paraId="7A1D291A" w14:textId="0937A74B" w:rsidR="00F04568" w:rsidRPr="00F04568" w:rsidRDefault="00F04568" w:rsidP="00B876E3">
      <w:pPr>
        <w:pStyle w:val="ListParagraph"/>
        <w:numPr>
          <w:ilvl w:val="0"/>
          <w:numId w:val="8"/>
        </w:numPr>
        <w:rPr>
          <w:lang w:val="sr-Latn-ME"/>
        </w:rPr>
      </w:pPr>
      <w:r w:rsidRPr="00F04568">
        <w:rPr>
          <w:b/>
          <w:bCs/>
          <w:lang w:val="sr-Latn-ME"/>
        </w:rPr>
        <w:t xml:space="preserve">Društvene mreže: </w:t>
      </w:r>
      <w:r w:rsidRPr="00F04568">
        <w:rPr>
          <w:lang w:val="sr-Latn-ME"/>
        </w:rPr>
        <w:t xml:space="preserve">Platforme poput </w:t>
      </w:r>
      <w:proofErr w:type="spellStart"/>
      <w:r w:rsidRPr="00F04568">
        <w:rPr>
          <w:lang w:val="sr-Latn-ME"/>
        </w:rPr>
        <w:t>Facebooka</w:t>
      </w:r>
      <w:proofErr w:type="spellEnd"/>
      <w:r w:rsidRPr="00F04568">
        <w:rPr>
          <w:lang w:val="sr-Latn-ME"/>
        </w:rPr>
        <w:t xml:space="preserve">, </w:t>
      </w:r>
      <w:proofErr w:type="spellStart"/>
      <w:r w:rsidRPr="00F04568">
        <w:rPr>
          <w:lang w:val="sr-Latn-ME"/>
        </w:rPr>
        <w:t>Instagrama</w:t>
      </w:r>
      <w:proofErr w:type="spellEnd"/>
      <w:r w:rsidRPr="00F04568">
        <w:rPr>
          <w:lang w:val="sr-Latn-ME"/>
        </w:rPr>
        <w:t xml:space="preserve">, </w:t>
      </w:r>
      <w:proofErr w:type="spellStart"/>
      <w:r w:rsidRPr="00F04568">
        <w:rPr>
          <w:lang w:val="sr-Latn-ME"/>
        </w:rPr>
        <w:t>Twittera</w:t>
      </w:r>
      <w:proofErr w:type="spellEnd"/>
      <w:r w:rsidRPr="00F04568">
        <w:rPr>
          <w:lang w:val="sr-Latn-ME"/>
        </w:rPr>
        <w:t xml:space="preserve"> i </w:t>
      </w:r>
      <w:proofErr w:type="spellStart"/>
      <w:r w:rsidRPr="00F04568">
        <w:rPr>
          <w:lang w:val="sr-Latn-ME"/>
        </w:rPr>
        <w:t>LinkedIna</w:t>
      </w:r>
      <w:proofErr w:type="spellEnd"/>
      <w:r w:rsidRPr="00F04568">
        <w:rPr>
          <w:lang w:val="sr-Latn-ME"/>
        </w:rPr>
        <w:t xml:space="preserve"> omogućavaju direktnu interakciju s kupcima i širenje marketinških poruka.</w:t>
      </w:r>
    </w:p>
    <w:p w14:paraId="4BBEC3FB" w14:textId="7C1B838B" w:rsidR="00F04568" w:rsidRPr="00F04568" w:rsidRDefault="00F04568" w:rsidP="00B876E3">
      <w:pPr>
        <w:pStyle w:val="ListParagraph"/>
        <w:numPr>
          <w:ilvl w:val="0"/>
          <w:numId w:val="8"/>
        </w:numPr>
        <w:rPr>
          <w:lang w:val="sr-Latn-ME"/>
        </w:rPr>
      </w:pPr>
      <w:r w:rsidRPr="00F04568">
        <w:rPr>
          <w:b/>
          <w:bCs/>
          <w:lang w:val="sr-Latn-ME"/>
        </w:rPr>
        <w:t xml:space="preserve">E-pošta: </w:t>
      </w:r>
      <w:r w:rsidRPr="00F04568">
        <w:rPr>
          <w:lang w:val="sr-Latn-ME"/>
        </w:rPr>
        <w:t xml:space="preserve">Efikasan način za slanje personalizovanih poruka, promocija i informacija direktno u </w:t>
      </w:r>
      <w:proofErr w:type="spellStart"/>
      <w:r w:rsidRPr="00F04568">
        <w:rPr>
          <w:lang w:val="sr-Latn-ME"/>
        </w:rPr>
        <w:t>inbox</w:t>
      </w:r>
      <w:proofErr w:type="spellEnd"/>
      <w:r w:rsidRPr="00F04568">
        <w:rPr>
          <w:lang w:val="sr-Latn-ME"/>
        </w:rPr>
        <w:t xml:space="preserve"> korisnika.</w:t>
      </w:r>
    </w:p>
    <w:p w14:paraId="70713FA2" w14:textId="77F18B63" w:rsidR="00F04568" w:rsidRPr="00F04568" w:rsidRDefault="00F04568" w:rsidP="00B876E3">
      <w:pPr>
        <w:pStyle w:val="ListParagraph"/>
        <w:numPr>
          <w:ilvl w:val="0"/>
          <w:numId w:val="8"/>
        </w:numPr>
        <w:rPr>
          <w:lang w:val="sr-Latn-ME"/>
        </w:rPr>
      </w:pPr>
      <w:r w:rsidRPr="00F04568">
        <w:rPr>
          <w:b/>
          <w:bCs/>
          <w:lang w:val="sr-Latn-ME"/>
        </w:rPr>
        <w:t>Web stranice:</w:t>
      </w:r>
      <w:r w:rsidRPr="00F04568">
        <w:rPr>
          <w:lang w:val="sr-Latn-ME"/>
        </w:rPr>
        <w:t xml:space="preserve"> Centralno </w:t>
      </w:r>
      <w:proofErr w:type="spellStart"/>
      <w:r w:rsidRPr="00F04568">
        <w:rPr>
          <w:lang w:val="sr-Latn-ME"/>
        </w:rPr>
        <w:t>mesto</w:t>
      </w:r>
      <w:proofErr w:type="spellEnd"/>
      <w:r w:rsidRPr="00F04568">
        <w:rPr>
          <w:lang w:val="sr-Latn-ME"/>
        </w:rPr>
        <w:t xml:space="preserve"> za predstavljanje proizvoda i usluga, koje treba biti optimizovano za pretraživače i lako </w:t>
      </w:r>
      <w:proofErr w:type="spellStart"/>
      <w:r w:rsidRPr="00F04568">
        <w:rPr>
          <w:lang w:val="sr-Latn-ME"/>
        </w:rPr>
        <w:t>navigabilno</w:t>
      </w:r>
      <w:proofErr w:type="spellEnd"/>
      <w:r w:rsidRPr="00F04568">
        <w:rPr>
          <w:lang w:val="sr-Latn-ME"/>
        </w:rPr>
        <w:t>.</w:t>
      </w:r>
    </w:p>
    <w:p w14:paraId="43A326AF" w14:textId="25564553" w:rsidR="00F04568" w:rsidRPr="00F04568" w:rsidRDefault="00F04568" w:rsidP="00B876E3">
      <w:pPr>
        <w:pStyle w:val="ListParagraph"/>
        <w:numPr>
          <w:ilvl w:val="0"/>
          <w:numId w:val="8"/>
        </w:numPr>
        <w:rPr>
          <w:lang w:val="sr-Latn-ME"/>
        </w:rPr>
      </w:pPr>
      <w:r w:rsidRPr="00F04568">
        <w:rPr>
          <w:b/>
          <w:bCs/>
          <w:lang w:val="sr-Latn-ME"/>
        </w:rPr>
        <w:t>Forumi i blogovi:</w:t>
      </w:r>
      <w:r w:rsidRPr="00F04568">
        <w:rPr>
          <w:lang w:val="sr-Latn-ME"/>
        </w:rPr>
        <w:t xml:space="preserve"> Prostori za diskusiju, d</w:t>
      </w:r>
      <w:r w:rsidR="00B876E3">
        <w:rPr>
          <w:lang w:val="sr-Latn-ME"/>
        </w:rPr>
        <w:t>ij</w:t>
      </w:r>
      <w:r w:rsidRPr="00F04568">
        <w:rPr>
          <w:lang w:val="sr-Latn-ME"/>
        </w:rPr>
        <w:t>eljenje mišljenja i sav</w:t>
      </w:r>
      <w:r w:rsidR="00B876E3">
        <w:rPr>
          <w:lang w:val="sr-Latn-ME"/>
        </w:rPr>
        <w:t>j</w:t>
      </w:r>
      <w:r w:rsidRPr="00F04568">
        <w:rPr>
          <w:lang w:val="sr-Latn-ME"/>
        </w:rPr>
        <w:t>eta, što povećava vidljivost i kredibilitet kompanije.</w:t>
      </w:r>
    </w:p>
    <w:p w14:paraId="650FD2BA" w14:textId="18E7EBAE" w:rsidR="00F04568" w:rsidRPr="00F04568" w:rsidRDefault="00F04568" w:rsidP="00B876E3">
      <w:pPr>
        <w:pStyle w:val="ListParagraph"/>
        <w:numPr>
          <w:ilvl w:val="0"/>
          <w:numId w:val="8"/>
        </w:numPr>
        <w:rPr>
          <w:lang w:val="sr-Latn-ME"/>
        </w:rPr>
      </w:pPr>
      <w:r w:rsidRPr="00F04568">
        <w:rPr>
          <w:b/>
          <w:bCs/>
          <w:lang w:val="sr-Latn-ME"/>
        </w:rPr>
        <w:t>E-trgovanje:</w:t>
      </w:r>
      <w:r w:rsidRPr="00F04568">
        <w:rPr>
          <w:lang w:val="sr-Latn-ME"/>
        </w:rPr>
        <w:t xml:space="preserve"> </w:t>
      </w:r>
      <w:proofErr w:type="spellStart"/>
      <w:r w:rsidRPr="00F04568">
        <w:rPr>
          <w:lang w:val="sr-Latn-ME"/>
        </w:rPr>
        <w:t>Online</w:t>
      </w:r>
      <w:proofErr w:type="spellEnd"/>
      <w:r w:rsidRPr="00F04568">
        <w:rPr>
          <w:lang w:val="sr-Latn-ME"/>
        </w:rPr>
        <w:t xml:space="preserve"> prodavnice koje omogućavaju kupcima jednostavnu i sigurnu kupovinu proizvoda i usluga.</w:t>
      </w:r>
    </w:p>
    <w:p w14:paraId="2B140A87" w14:textId="77777777" w:rsidR="00F04568" w:rsidRPr="00F04568" w:rsidRDefault="00F04568" w:rsidP="00F04568">
      <w:pPr>
        <w:rPr>
          <w:lang w:val="sr-Latn-ME"/>
        </w:rPr>
      </w:pPr>
    </w:p>
    <w:p w14:paraId="3AE4B888" w14:textId="5DD0A086" w:rsidR="00F04568" w:rsidRPr="00F04568" w:rsidRDefault="00F04568" w:rsidP="00F04568">
      <w:pPr>
        <w:pStyle w:val="Heading1"/>
        <w:rPr>
          <w:lang w:val="sr-Latn-ME"/>
        </w:rPr>
      </w:pPr>
      <w:r w:rsidRPr="00F04568">
        <w:rPr>
          <w:lang w:val="sr-Latn-ME"/>
        </w:rPr>
        <w:t>KOMUNIKACIJA PREKO INTERNETA</w:t>
      </w:r>
    </w:p>
    <w:p w14:paraId="73880AED" w14:textId="77777777" w:rsidR="00F04568" w:rsidRPr="00F04568" w:rsidRDefault="00F04568" w:rsidP="00F04568">
      <w:pPr>
        <w:rPr>
          <w:lang w:val="sr-Latn-ME"/>
        </w:rPr>
      </w:pPr>
    </w:p>
    <w:p w14:paraId="451817EA" w14:textId="77777777" w:rsidR="00F04568" w:rsidRPr="00F04568" w:rsidRDefault="00F04568" w:rsidP="00F04568">
      <w:pPr>
        <w:jc w:val="both"/>
        <w:rPr>
          <w:lang w:val="sr-Latn-ME"/>
        </w:rPr>
      </w:pPr>
      <w:r w:rsidRPr="00F04568">
        <w:rPr>
          <w:lang w:val="sr-Latn-ME"/>
        </w:rPr>
        <w:t xml:space="preserve">Internet je revolucionisao način na koji poslujemo i komuniciramo. Prodaja i trgovina putem interneta rastu brže od bilo kojeg drugog medija. Kupac je u središtu pažnje jer ima pristup informacijama brzo i jednostavno. Internet omogućava direktan marketing i elektronsko poslovanje putem bankomata, pametnih kartica i digitalnog novca. Otvaranje </w:t>
      </w:r>
      <w:proofErr w:type="spellStart"/>
      <w:r w:rsidRPr="00F04568">
        <w:rPr>
          <w:lang w:val="sr-Latn-ME"/>
        </w:rPr>
        <w:t>online</w:t>
      </w:r>
      <w:proofErr w:type="spellEnd"/>
      <w:r w:rsidRPr="00F04568">
        <w:rPr>
          <w:lang w:val="sr-Latn-ME"/>
        </w:rPr>
        <w:t xml:space="preserve"> prodavnice omogućava direktnu komunikaciju s kupcima 24/7, a ažuriranje informacija je jednostavno i brzo.</w:t>
      </w:r>
    </w:p>
    <w:p w14:paraId="485A428D" w14:textId="77777777" w:rsidR="00F04568" w:rsidRPr="00F04568" w:rsidRDefault="00F04568" w:rsidP="00F04568">
      <w:pPr>
        <w:rPr>
          <w:lang w:val="sr-Latn-ME"/>
        </w:rPr>
      </w:pPr>
    </w:p>
    <w:p w14:paraId="49B7ED32" w14:textId="27AB2A18" w:rsidR="00F04568" w:rsidRPr="00F04568" w:rsidRDefault="00F04568" w:rsidP="00F04568">
      <w:pPr>
        <w:pStyle w:val="Heading1"/>
        <w:rPr>
          <w:lang w:val="sr-Latn-ME"/>
        </w:rPr>
      </w:pPr>
      <w:r w:rsidRPr="00F04568">
        <w:rPr>
          <w:lang w:val="sr-Latn-ME"/>
        </w:rPr>
        <w:t>NAJČEŠĆI VIDOVI KOMUNIKACIJE NA INTERNETU</w:t>
      </w:r>
    </w:p>
    <w:p w14:paraId="30136611" w14:textId="77777777" w:rsidR="00F04568" w:rsidRPr="00F04568" w:rsidRDefault="00F04568" w:rsidP="00F04568">
      <w:pPr>
        <w:rPr>
          <w:lang w:val="sr-Latn-ME"/>
        </w:rPr>
      </w:pPr>
    </w:p>
    <w:p w14:paraId="733F57EA" w14:textId="4FC3F7F6" w:rsidR="00F04568" w:rsidRPr="00F04568" w:rsidRDefault="00F04568" w:rsidP="00B876E3">
      <w:pPr>
        <w:pStyle w:val="ListParagraph"/>
        <w:numPr>
          <w:ilvl w:val="0"/>
          <w:numId w:val="9"/>
        </w:numPr>
        <w:rPr>
          <w:lang w:val="sr-Latn-ME"/>
        </w:rPr>
      </w:pPr>
      <w:r w:rsidRPr="00F04568">
        <w:rPr>
          <w:b/>
          <w:bCs/>
          <w:lang w:val="sr-Latn-ME"/>
        </w:rPr>
        <w:t>Elektronska pošta (e-mail):</w:t>
      </w:r>
      <w:r w:rsidRPr="00F04568">
        <w:rPr>
          <w:lang w:val="sr-Latn-ME"/>
        </w:rPr>
        <w:t xml:space="preserve"> Najrasprostranjeniji servis za slanje i primanje poruka. Platforme poput </w:t>
      </w:r>
      <w:proofErr w:type="spellStart"/>
      <w:r w:rsidRPr="00F04568">
        <w:rPr>
          <w:lang w:val="sr-Latn-ME"/>
        </w:rPr>
        <w:t>Gmaila</w:t>
      </w:r>
      <w:proofErr w:type="spellEnd"/>
      <w:r w:rsidRPr="00F04568">
        <w:rPr>
          <w:lang w:val="sr-Latn-ME"/>
        </w:rPr>
        <w:t xml:space="preserve">, </w:t>
      </w:r>
      <w:proofErr w:type="spellStart"/>
      <w:r w:rsidRPr="00F04568">
        <w:rPr>
          <w:lang w:val="sr-Latn-ME"/>
        </w:rPr>
        <w:t>Yahoo</w:t>
      </w:r>
      <w:proofErr w:type="spellEnd"/>
      <w:r w:rsidRPr="00F04568">
        <w:rPr>
          <w:lang w:val="sr-Latn-ME"/>
        </w:rPr>
        <w:t xml:space="preserve"> Maila i MS Outlook </w:t>
      </w:r>
      <w:proofErr w:type="spellStart"/>
      <w:r w:rsidRPr="00F04568">
        <w:rPr>
          <w:lang w:val="sr-Latn-ME"/>
        </w:rPr>
        <w:t>Expressa</w:t>
      </w:r>
      <w:proofErr w:type="spellEnd"/>
      <w:r w:rsidRPr="00F04568">
        <w:rPr>
          <w:lang w:val="sr-Latn-ME"/>
        </w:rPr>
        <w:t xml:space="preserve"> omogućavaju efikasnu komunikaciju.</w:t>
      </w:r>
    </w:p>
    <w:p w14:paraId="601C9F9F" w14:textId="161B1B10" w:rsidR="00F04568" w:rsidRPr="00F04568" w:rsidRDefault="00F04568" w:rsidP="00B876E3">
      <w:pPr>
        <w:pStyle w:val="ListParagraph"/>
        <w:numPr>
          <w:ilvl w:val="0"/>
          <w:numId w:val="9"/>
        </w:numPr>
        <w:rPr>
          <w:lang w:val="sr-Latn-ME"/>
        </w:rPr>
      </w:pPr>
      <w:r w:rsidRPr="00F04568">
        <w:rPr>
          <w:b/>
          <w:bCs/>
          <w:lang w:val="sr-Latn-ME"/>
        </w:rPr>
        <w:lastRenderedPageBreak/>
        <w:t>Poštanske liste (</w:t>
      </w:r>
      <w:proofErr w:type="spellStart"/>
      <w:r w:rsidRPr="00F04568">
        <w:rPr>
          <w:b/>
          <w:bCs/>
          <w:lang w:val="sr-Latn-ME"/>
        </w:rPr>
        <w:t>Mailing</w:t>
      </w:r>
      <w:proofErr w:type="spellEnd"/>
      <w:r w:rsidRPr="00F04568">
        <w:rPr>
          <w:b/>
          <w:bCs/>
          <w:lang w:val="sr-Latn-ME"/>
        </w:rPr>
        <w:t xml:space="preserve"> </w:t>
      </w:r>
      <w:proofErr w:type="spellStart"/>
      <w:r w:rsidRPr="00F04568">
        <w:rPr>
          <w:b/>
          <w:bCs/>
          <w:lang w:val="sr-Latn-ME"/>
        </w:rPr>
        <w:t>lists</w:t>
      </w:r>
      <w:proofErr w:type="spellEnd"/>
      <w:r w:rsidRPr="00F04568">
        <w:rPr>
          <w:b/>
          <w:bCs/>
          <w:lang w:val="sr-Latn-ME"/>
        </w:rPr>
        <w:t>):</w:t>
      </w:r>
      <w:r w:rsidRPr="00F04568">
        <w:rPr>
          <w:lang w:val="sr-Latn-ME"/>
        </w:rPr>
        <w:t xml:space="preserve"> Kanali za grupnu komunikaciju </w:t>
      </w:r>
      <w:proofErr w:type="spellStart"/>
      <w:r w:rsidRPr="00F04568">
        <w:rPr>
          <w:lang w:val="sr-Latn-ME"/>
        </w:rPr>
        <w:t>gde</w:t>
      </w:r>
      <w:proofErr w:type="spellEnd"/>
      <w:r w:rsidRPr="00F04568">
        <w:rPr>
          <w:lang w:val="sr-Latn-ME"/>
        </w:rPr>
        <w:t xml:space="preserve"> pojedinci šalju i primaju poruke u okviru liste.</w:t>
      </w:r>
    </w:p>
    <w:p w14:paraId="45247B17" w14:textId="686FF36C" w:rsidR="00F04568" w:rsidRPr="00F04568" w:rsidRDefault="00F04568" w:rsidP="00B876E3">
      <w:pPr>
        <w:pStyle w:val="ListParagraph"/>
        <w:numPr>
          <w:ilvl w:val="0"/>
          <w:numId w:val="9"/>
        </w:numPr>
        <w:rPr>
          <w:lang w:val="sr-Latn-ME"/>
        </w:rPr>
      </w:pPr>
      <w:r w:rsidRPr="00F04568">
        <w:rPr>
          <w:b/>
          <w:bCs/>
          <w:lang w:val="sr-Latn-ME"/>
        </w:rPr>
        <w:t xml:space="preserve">Čet (Internet </w:t>
      </w:r>
      <w:proofErr w:type="spellStart"/>
      <w:r w:rsidRPr="00F04568">
        <w:rPr>
          <w:b/>
          <w:bCs/>
          <w:lang w:val="sr-Latn-ME"/>
        </w:rPr>
        <w:t>Relay</w:t>
      </w:r>
      <w:proofErr w:type="spellEnd"/>
      <w:r w:rsidRPr="00F04568">
        <w:rPr>
          <w:b/>
          <w:bCs/>
          <w:lang w:val="sr-Latn-ME"/>
        </w:rPr>
        <w:t xml:space="preserve"> </w:t>
      </w:r>
      <w:proofErr w:type="spellStart"/>
      <w:r w:rsidRPr="00F04568">
        <w:rPr>
          <w:b/>
          <w:bCs/>
          <w:lang w:val="sr-Latn-ME"/>
        </w:rPr>
        <w:t>Chat</w:t>
      </w:r>
      <w:proofErr w:type="spellEnd"/>
      <w:r w:rsidRPr="00F04568">
        <w:rPr>
          <w:b/>
          <w:bCs/>
          <w:lang w:val="sr-Latn-ME"/>
        </w:rPr>
        <w:t>, IRC):</w:t>
      </w:r>
      <w:r w:rsidRPr="00F04568">
        <w:rPr>
          <w:lang w:val="sr-Latn-ME"/>
        </w:rPr>
        <w:t xml:space="preserve"> Usluga koja omogućava tekstualnu komunikaciju u realnom </w:t>
      </w:r>
      <w:proofErr w:type="spellStart"/>
      <w:r w:rsidRPr="00F04568">
        <w:rPr>
          <w:lang w:val="sr-Latn-ME"/>
        </w:rPr>
        <w:t>vremenu</w:t>
      </w:r>
      <w:proofErr w:type="spellEnd"/>
      <w:r w:rsidRPr="00F04568">
        <w:rPr>
          <w:lang w:val="sr-Latn-ME"/>
        </w:rPr>
        <w:t xml:space="preserve">, poput MSN </w:t>
      </w:r>
      <w:proofErr w:type="spellStart"/>
      <w:r w:rsidRPr="00F04568">
        <w:rPr>
          <w:lang w:val="sr-Latn-ME"/>
        </w:rPr>
        <w:t>Messengera</w:t>
      </w:r>
      <w:proofErr w:type="spellEnd"/>
      <w:r w:rsidRPr="00F04568">
        <w:rPr>
          <w:lang w:val="sr-Latn-ME"/>
        </w:rPr>
        <w:t xml:space="preserve">, ICQ-a i </w:t>
      </w:r>
      <w:proofErr w:type="spellStart"/>
      <w:r w:rsidRPr="00F04568">
        <w:rPr>
          <w:lang w:val="sr-Latn-ME"/>
        </w:rPr>
        <w:t>Yahoo</w:t>
      </w:r>
      <w:proofErr w:type="spellEnd"/>
      <w:r w:rsidRPr="00F04568">
        <w:rPr>
          <w:lang w:val="sr-Latn-ME"/>
        </w:rPr>
        <w:t xml:space="preserve"> </w:t>
      </w:r>
      <w:proofErr w:type="spellStart"/>
      <w:r w:rsidRPr="00F04568">
        <w:rPr>
          <w:lang w:val="sr-Latn-ME"/>
        </w:rPr>
        <w:t>Messengera</w:t>
      </w:r>
      <w:proofErr w:type="spellEnd"/>
      <w:r w:rsidRPr="00F04568">
        <w:rPr>
          <w:lang w:val="sr-Latn-ME"/>
        </w:rPr>
        <w:t>.</w:t>
      </w:r>
    </w:p>
    <w:p w14:paraId="23930383" w14:textId="558F2407" w:rsidR="00F04568" w:rsidRPr="00F04568" w:rsidRDefault="00F04568" w:rsidP="00B876E3">
      <w:pPr>
        <w:pStyle w:val="ListParagraph"/>
        <w:numPr>
          <w:ilvl w:val="0"/>
          <w:numId w:val="9"/>
        </w:numPr>
        <w:rPr>
          <w:lang w:val="sr-Latn-ME"/>
        </w:rPr>
      </w:pPr>
      <w:r w:rsidRPr="00F04568">
        <w:rPr>
          <w:b/>
          <w:bCs/>
          <w:lang w:val="sr-Latn-ME"/>
        </w:rPr>
        <w:t>Video-konferencije:</w:t>
      </w:r>
      <w:r w:rsidRPr="00F04568">
        <w:rPr>
          <w:lang w:val="sr-Latn-ME"/>
        </w:rPr>
        <w:t xml:space="preserve"> Omogućavaju komunikaciju u realnom </w:t>
      </w:r>
      <w:proofErr w:type="spellStart"/>
      <w:r w:rsidRPr="00F04568">
        <w:rPr>
          <w:lang w:val="sr-Latn-ME"/>
        </w:rPr>
        <w:t>vremenu</w:t>
      </w:r>
      <w:proofErr w:type="spellEnd"/>
      <w:r w:rsidRPr="00F04568">
        <w:rPr>
          <w:lang w:val="sr-Latn-ME"/>
        </w:rPr>
        <w:t xml:space="preserve"> putem zvuka i slike, korisno za sastanke i prezentacije.</w:t>
      </w:r>
    </w:p>
    <w:p w14:paraId="59FA907B" w14:textId="7C8DE3E1" w:rsidR="00F04568" w:rsidRPr="00F04568" w:rsidRDefault="00F04568" w:rsidP="00B876E3">
      <w:pPr>
        <w:pStyle w:val="ListParagraph"/>
        <w:numPr>
          <w:ilvl w:val="0"/>
          <w:numId w:val="9"/>
        </w:numPr>
        <w:rPr>
          <w:lang w:val="sr-Latn-ME"/>
        </w:rPr>
      </w:pPr>
      <w:r w:rsidRPr="00F04568">
        <w:rPr>
          <w:b/>
          <w:bCs/>
          <w:lang w:val="sr-Latn-ME"/>
        </w:rPr>
        <w:t>Hibridni sistemi:</w:t>
      </w:r>
      <w:r w:rsidRPr="00F04568">
        <w:rPr>
          <w:lang w:val="sr-Latn-ME"/>
        </w:rPr>
        <w:t xml:space="preserve"> Kombinuju različite forme komunikacije kao što su </w:t>
      </w:r>
      <w:proofErr w:type="spellStart"/>
      <w:r w:rsidRPr="00F04568">
        <w:rPr>
          <w:lang w:val="sr-Latn-ME"/>
        </w:rPr>
        <w:t>WebBoard</w:t>
      </w:r>
      <w:proofErr w:type="spellEnd"/>
      <w:r w:rsidRPr="00F04568">
        <w:rPr>
          <w:lang w:val="sr-Latn-ME"/>
        </w:rPr>
        <w:t xml:space="preserve">, </w:t>
      </w:r>
      <w:proofErr w:type="spellStart"/>
      <w:r w:rsidRPr="00F04568">
        <w:rPr>
          <w:lang w:val="sr-Latn-ME"/>
        </w:rPr>
        <w:t>YahooGroups</w:t>
      </w:r>
      <w:proofErr w:type="spellEnd"/>
      <w:r w:rsidRPr="00F04568">
        <w:rPr>
          <w:lang w:val="sr-Latn-ME"/>
        </w:rPr>
        <w:t xml:space="preserve"> i forumi, omogućavajući i sinhrone i asinhrone interakcije.</w:t>
      </w:r>
    </w:p>
    <w:p w14:paraId="7C859AFE" w14:textId="77777777" w:rsidR="00F04568" w:rsidRPr="00F04568" w:rsidRDefault="00F04568" w:rsidP="00F04568">
      <w:pPr>
        <w:rPr>
          <w:lang w:val="sr-Latn-ME"/>
        </w:rPr>
      </w:pPr>
    </w:p>
    <w:p w14:paraId="2C97FA16" w14:textId="6C7AA665" w:rsidR="00F04568" w:rsidRPr="00F04568" w:rsidRDefault="00F04568" w:rsidP="00F04568">
      <w:pPr>
        <w:pStyle w:val="Heading1"/>
        <w:rPr>
          <w:lang w:val="sr-Latn-ME"/>
        </w:rPr>
      </w:pPr>
      <w:r w:rsidRPr="00F04568">
        <w:rPr>
          <w:lang w:val="sr-Latn-ME"/>
        </w:rPr>
        <w:t>INTERNET I POSLOVNO OKRUŽENJE</w:t>
      </w:r>
    </w:p>
    <w:p w14:paraId="5D61E28D" w14:textId="77777777" w:rsidR="00F04568" w:rsidRPr="00F04568" w:rsidRDefault="00F04568" w:rsidP="00F04568">
      <w:pPr>
        <w:rPr>
          <w:lang w:val="sr-Latn-ME"/>
        </w:rPr>
      </w:pPr>
    </w:p>
    <w:p w14:paraId="0F3D1CC8" w14:textId="692F5563" w:rsidR="00F04568" w:rsidRPr="00F04568" w:rsidRDefault="00F04568" w:rsidP="00F04568">
      <w:pPr>
        <w:jc w:val="both"/>
        <w:rPr>
          <w:lang w:val="sr-Latn-ME"/>
        </w:rPr>
      </w:pPr>
      <w:r w:rsidRPr="00F04568">
        <w:rPr>
          <w:lang w:val="sr-Latn-ME"/>
        </w:rPr>
        <w:t xml:space="preserve">Internet je </w:t>
      </w:r>
      <w:r w:rsidRPr="00F04568">
        <w:rPr>
          <w:lang w:val="sr-Latn-ME"/>
        </w:rPr>
        <w:t>unio</w:t>
      </w:r>
      <w:r w:rsidRPr="00F04568">
        <w:rPr>
          <w:lang w:val="sr-Latn-ME"/>
        </w:rPr>
        <w:t xml:space="preserve"> liberalizam i konkurentnost u poslovanje, smanjio troškove telekomunikacija i omogućio stvaranje dodatne vr</w:t>
      </w:r>
      <w:r>
        <w:rPr>
          <w:lang w:val="sr-Latn-ME"/>
        </w:rPr>
        <w:t>ij</w:t>
      </w:r>
      <w:r w:rsidRPr="00F04568">
        <w:rPr>
          <w:lang w:val="sr-Latn-ME"/>
        </w:rPr>
        <w:t xml:space="preserve">ednosti. Društvene mreže kao što su Facebook i </w:t>
      </w:r>
      <w:r>
        <w:rPr>
          <w:lang w:val="sr-Latn-ME"/>
        </w:rPr>
        <w:t>X</w:t>
      </w:r>
      <w:r w:rsidRPr="00F04568">
        <w:rPr>
          <w:lang w:val="sr-Latn-ME"/>
        </w:rPr>
        <w:t xml:space="preserve"> omogućavaju kompanijama da dobiju informacije o željama i potrebama kupaca. Prilagođavanje postojećim tržišnim pravilima i korišćenje Interneta kao alata su ključni za </w:t>
      </w:r>
      <w:r w:rsidRPr="00F04568">
        <w:rPr>
          <w:lang w:val="sr-Latn-ME"/>
        </w:rPr>
        <w:t>uspjeh</w:t>
      </w:r>
      <w:r w:rsidRPr="00F04568">
        <w:rPr>
          <w:lang w:val="sr-Latn-ME"/>
        </w:rPr>
        <w:t xml:space="preserve"> u poslovanju.</w:t>
      </w:r>
    </w:p>
    <w:p w14:paraId="3685EB2A" w14:textId="77777777" w:rsidR="00F04568" w:rsidRPr="00F04568" w:rsidRDefault="00F04568" w:rsidP="00F04568">
      <w:pPr>
        <w:rPr>
          <w:lang w:val="sr-Latn-ME"/>
        </w:rPr>
      </w:pPr>
    </w:p>
    <w:p w14:paraId="4A9B812D" w14:textId="384E5C10" w:rsidR="00F04568" w:rsidRPr="00F04568" w:rsidRDefault="00F04568" w:rsidP="00F04568">
      <w:pPr>
        <w:pStyle w:val="Heading1"/>
        <w:rPr>
          <w:lang w:val="sr-Latn-ME"/>
        </w:rPr>
      </w:pPr>
      <w:r w:rsidRPr="00F04568">
        <w:rPr>
          <w:lang w:val="sr-Latn-ME"/>
        </w:rPr>
        <w:t>ELEMENTI DIGITALNE STRATEGIJE</w:t>
      </w:r>
    </w:p>
    <w:p w14:paraId="796297C4" w14:textId="5E44363B" w:rsidR="00F04568" w:rsidRPr="00F04568" w:rsidRDefault="00F04568" w:rsidP="00B876E3">
      <w:pPr>
        <w:jc w:val="both"/>
        <w:rPr>
          <w:lang w:val="sr-Latn-ME"/>
        </w:rPr>
      </w:pPr>
      <w:r w:rsidRPr="00F04568">
        <w:rPr>
          <w:lang w:val="sr-Latn-ME"/>
        </w:rPr>
        <w:t xml:space="preserve">Svaka </w:t>
      </w:r>
      <w:r w:rsidRPr="00F04568">
        <w:rPr>
          <w:lang w:val="sr-Latn-ME"/>
        </w:rPr>
        <w:t>uspješna</w:t>
      </w:r>
      <w:r w:rsidRPr="00F04568">
        <w:rPr>
          <w:lang w:val="sr-Latn-ME"/>
        </w:rPr>
        <w:t xml:space="preserve"> digitalna strategija treba da obuhvati sledeće komponente:</w:t>
      </w:r>
    </w:p>
    <w:p w14:paraId="7F3CE1C5" w14:textId="77777777" w:rsidR="00F04568" w:rsidRPr="00F04568" w:rsidRDefault="00F04568" w:rsidP="00B876E3">
      <w:pPr>
        <w:pStyle w:val="ListParagraph"/>
        <w:numPr>
          <w:ilvl w:val="0"/>
          <w:numId w:val="10"/>
        </w:numPr>
        <w:jc w:val="both"/>
        <w:rPr>
          <w:lang w:val="sr-Latn-ME"/>
        </w:rPr>
      </w:pPr>
      <w:r w:rsidRPr="00F04568">
        <w:rPr>
          <w:b/>
          <w:bCs/>
          <w:lang w:val="sr-Latn-ME"/>
        </w:rPr>
        <w:t>Vidljivost na internetu</w:t>
      </w:r>
      <w:r w:rsidRPr="00F04568">
        <w:rPr>
          <w:lang w:val="sr-Latn-ME"/>
        </w:rPr>
        <w:t xml:space="preserve">: Optimizovana web stranica i prisutnost na društvenim mrežama su ključni za </w:t>
      </w:r>
      <w:r w:rsidRPr="00F04568">
        <w:rPr>
          <w:lang w:val="sr-Latn-ME"/>
        </w:rPr>
        <w:t>uspjeh</w:t>
      </w:r>
      <w:r w:rsidRPr="00F04568">
        <w:rPr>
          <w:lang w:val="sr-Latn-ME"/>
        </w:rPr>
        <w:t>.</w:t>
      </w:r>
      <w:r>
        <w:rPr>
          <w:lang w:val="sr-Latn-ME"/>
        </w:rPr>
        <w:t xml:space="preserve"> </w:t>
      </w:r>
      <w:r w:rsidRPr="00F04568">
        <w:rPr>
          <w:lang w:val="sr-Latn-ME"/>
        </w:rPr>
        <w:t>Vidljivost na internetu je osnov za svaki preduzetnički poduhvat. Optimizovana web stranica je ključno sredstvo komunikacije sa ciljanom publikom. Prilikom kreiranja web stranice, potrebno je obratiti pažnju na sledeće aspekte:</w:t>
      </w:r>
    </w:p>
    <w:p w14:paraId="5DAE3069" w14:textId="24676C4A" w:rsidR="00F04568" w:rsidRP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F04568">
        <w:rPr>
          <w:lang w:val="sr-Latn-ME"/>
        </w:rPr>
        <w:t>SEO (Optimizacija za pretraživače): Ovo uključuje korišćenje ključnih r</w:t>
      </w:r>
      <w:r>
        <w:rPr>
          <w:lang w:val="sr-Latn-ME"/>
        </w:rPr>
        <w:t>ij</w:t>
      </w:r>
      <w:r w:rsidRPr="00F04568">
        <w:rPr>
          <w:lang w:val="sr-Latn-ME"/>
        </w:rPr>
        <w:t xml:space="preserve">eči, meta-opisa, alt-tekstova za slike i kvalitetnog sadržaja koji odgovara na pitanja korisnika. Alati kao što su Google </w:t>
      </w:r>
      <w:proofErr w:type="spellStart"/>
      <w:r w:rsidRPr="00F04568">
        <w:rPr>
          <w:lang w:val="sr-Latn-ME"/>
        </w:rPr>
        <w:t>Analytics</w:t>
      </w:r>
      <w:proofErr w:type="spellEnd"/>
      <w:r w:rsidRPr="00F04568">
        <w:rPr>
          <w:lang w:val="sr-Latn-ME"/>
        </w:rPr>
        <w:t xml:space="preserve"> i </w:t>
      </w:r>
      <w:proofErr w:type="spellStart"/>
      <w:r w:rsidRPr="00F04568">
        <w:rPr>
          <w:lang w:val="sr-Latn-ME"/>
        </w:rPr>
        <w:t>SEMrush</w:t>
      </w:r>
      <w:proofErr w:type="spellEnd"/>
      <w:r w:rsidRPr="00F04568">
        <w:rPr>
          <w:lang w:val="sr-Latn-ME"/>
        </w:rPr>
        <w:t xml:space="preserve"> mogu pomoći u praćenju performansi i optimizaciji stranice.</w:t>
      </w:r>
    </w:p>
    <w:p w14:paraId="7E841112" w14:textId="032E609C" w:rsidR="00F04568" w:rsidRP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F04568">
        <w:rPr>
          <w:lang w:val="sr-Latn-ME"/>
        </w:rPr>
        <w:t xml:space="preserve">Korisničko iskustvo (UX): Stranica treba biti intuitivna, lako </w:t>
      </w:r>
      <w:r w:rsidRPr="00F04568">
        <w:rPr>
          <w:lang w:val="sr-Latn-ME"/>
        </w:rPr>
        <w:t>navigaciona</w:t>
      </w:r>
      <w:r w:rsidRPr="00F04568">
        <w:rPr>
          <w:lang w:val="sr-Latn-ME"/>
        </w:rPr>
        <w:t xml:space="preserve"> i brzo se učitavati. Mobilna optimizacija je neophodna jer sve veći broj korisnika pristupa internetu putem mobilnih uređaja.</w:t>
      </w:r>
    </w:p>
    <w:p w14:paraId="009066CC" w14:textId="28940800" w:rsid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F04568">
        <w:rPr>
          <w:lang w:val="sr-Latn-ME"/>
        </w:rPr>
        <w:t xml:space="preserve">Vizuelni dizajn: Atraktivan i profesionalan dizajn privlači pažnju i gradi </w:t>
      </w:r>
      <w:r w:rsidRPr="00F04568">
        <w:rPr>
          <w:lang w:val="sr-Latn-ME"/>
        </w:rPr>
        <w:t>povjerenje</w:t>
      </w:r>
      <w:r w:rsidRPr="00F04568">
        <w:rPr>
          <w:lang w:val="sr-Latn-ME"/>
        </w:rPr>
        <w:t xml:space="preserve"> kod </w:t>
      </w:r>
      <w:r w:rsidRPr="00F04568">
        <w:rPr>
          <w:lang w:val="sr-Latn-ME"/>
        </w:rPr>
        <w:t>posjetilaca</w:t>
      </w:r>
      <w:r w:rsidRPr="00F04568">
        <w:rPr>
          <w:lang w:val="sr-Latn-ME"/>
        </w:rPr>
        <w:t>.</w:t>
      </w:r>
    </w:p>
    <w:p w14:paraId="31B4F9E3" w14:textId="77777777" w:rsidR="00F04568" w:rsidRPr="00F04568" w:rsidRDefault="00F04568" w:rsidP="00B876E3">
      <w:pPr>
        <w:pStyle w:val="ListParagraph"/>
        <w:ind w:left="1440"/>
        <w:jc w:val="both"/>
        <w:rPr>
          <w:lang w:val="sr-Latn-ME"/>
        </w:rPr>
      </w:pPr>
    </w:p>
    <w:p w14:paraId="14E076C7" w14:textId="77777777" w:rsidR="00F04568" w:rsidRPr="00F04568" w:rsidRDefault="00F04568" w:rsidP="00B876E3">
      <w:pPr>
        <w:pStyle w:val="ListParagraph"/>
        <w:numPr>
          <w:ilvl w:val="0"/>
          <w:numId w:val="10"/>
        </w:numPr>
        <w:jc w:val="both"/>
        <w:rPr>
          <w:lang w:val="sr-Latn-ME"/>
        </w:rPr>
      </w:pPr>
      <w:r w:rsidRPr="00F04568">
        <w:rPr>
          <w:b/>
          <w:bCs/>
          <w:lang w:val="sr-Latn-ME"/>
        </w:rPr>
        <w:lastRenderedPageBreak/>
        <w:t>Digitalni marketing</w:t>
      </w:r>
      <w:r w:rsidRPr="00F04568">
        <w:rPr>
          <w:lang w:val="sr-Latn-ME"/>
        </w:rPr>
        <w:t xml:space="preserve">: Promocija poslovanja koristeći </w:t>
      </w:r>
      <w:proofErr w:type="spellStart"/>
      <w:r w:rsidRPr="00F04568">
        <w:rPr>
          <w:lang w:val="sr-Latn-ME"/>
        </w:rPr>
        <w:t>online</w:t>
      </w:r>
      <w:proofErr w:type="spellEnd"/>
      <w:r w:rsidRPr="00F04568">
        <w:rPr>
          <w:lang w:val="sr-Latn-ME"/>
        </w:rPr>
        <w:t xml:space="preserve"> alate kao što su sajtovi, mobilne aplikacije i društvene mreže.</w:t>
      </w:r>
      <w:r>
        <w:rPr>
          <w:lang w:val="sr-Latn-ME"/>
        </w:rPr>
        <w:t xml:space="preserve"> </w:t>
      </w:r>
      <w:r w:rsidRPr="00F04568">
        <w:rPr>
          <w:lang w:val="sr-Latn-ME"/>
        </w:rPr>
        <w:t>Digitalni marketing je ključan za promociju poslovanja i dosezanje šire publike. Preporuke za korišćenje digitalnog marketinga uključuju:</w:t>
      </w:r>
    </w:p>
    <w:p w14:paraId="02397E26" w14:textId="77777777" w:rsidR="00F04568" w:rsidRP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proofErr w:type="spellStart"/>
      <w:r w:rsidRPr="00F04568">
        <w:rPr>
          <w:lang w:val="sr-Latn-ME"/>
        </w:rPr>
        <w:t>Content</w:t>
      </w:r>
      <w:proofErr w:type="spellEnd"/>
      <w:r w:rsidRPr="00F04568">
        <w:rPr>
          <w:lang w:val="sr-Latn-ME"/>
        </w:rPr>
        <w:t xml:space="preserve"> marketing: Kreiranje kvalitetnog i korisnog sadržaja koji privlači i angažuje ciljnu publiku. To može uključivati blogove, e-knjige, </w:t>
      </w:r>
      <w:proofErr w:type="spellStart"/>
      <w:r w:rsidRPr="00F04568">
        <w:rPr>
          <w:lang w:val="sr-Latn-ME"/>
        </w:rPr>
        <w:t>infografike</w:t>
      </w:r>
      <w:proofErr w:type="spellEnd"/>
      <w:r w:rsidRPr="00F04568">
        <w:rPr>
          <w:lang w:val="sr-Latn-ME"/>
        </w:rPr>
        <w:t xml:space="preserve"> i video sadržaje.</w:t>
      </w:r>
    </w:p>
    <w:p w14:paraId="72A920B6" w14:textId="77777777" w:rsidR="00F04568" w:rsidRP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F04568">
        <w:rPr>
          <w:lang w:val="sr-Latn-ME"/>
        </w:rPr>
        <w:t xml:space="preserve">Email marketing: Slanje personalizovanih poruka i promocija direktno u </w:t>
      </w:r>
      <w:proofErr w:type="spellStart"/>
      <w:r w:rsidRPr="00F04568">
        <w:rPr>
          <w:lang w:val="sr-Latn-ME"/>
        </w:rPr>
        <w:t>inbox</w:t>
      </w:r>
      <w:proofErr w:type="spellEnd"/>
      <w:r w:rsidRPr="00F04568">
        <w:rPr>
          <w:lang w:val="sr-Latn-ME"/>
        </w:rPr>
        <w:t xml:space="preserve"> korisnika. Koristite alate kao što su </w:t>
      </w:r>
      <w:proofErr w:type="spellStart"/>
      <w:r w:rsidRPr="00F04568">
        <w:rPr>
          <w:lang w:val="sr-Latn-ME"/>
        </w:rPr>
        <w:t>Mailchimp</w:t>
      </w:r>
      <w:proofErr w:type="spellEnd"/>
      <w:r w:rsidRPr="00F04568">
        <w:rPr>
          <w:lang w:val="sr-Latn-ME"/>
        </w:rPr>
        <w:t xml:space="preserve"> ili </w:t>
      </w:r>
      <w:proofErr w:type="spellStart"/>
      <w:r w:rsidRPr="00F04568">
        <w:rPr>
          <w:lang w:val="sr-Latn-ME"/>
        </w:rPr>
        <w:t>Constant</w:t>
      </w:r>
      <w:proofErr w:type="spellEnd"/>
      <w:r w:rsidRPr="00F04568">
        <w:rPr>
          <w:lang w:val="sr-Latn-ME"/>
        </w:rPr>
        <w:t xml:space="preserve"> </w:t>
      </w:r>
      <w:proofErr w:type="spellStart"/>
      <w:r w:rsidRPr="00F04568">
        <w:rPr>
          <w:lang w:val="sr-Latn-ME"/>
        </w:rPr>
        <w:t>Contact</w:t>
      </w:r>
      <w:proofErr w:type="spellEnd"/>
      <w:r w:rsidRPr="00F04568">
        <w:rPr>
          <w:lang w:val="sr-Latn-ME"/>
        </w:rPr>
        <w:t xml:space="preserve"> za upravljanje email kampanjama.</w:t>
      </w:r>
    </w:p>
    <w:p w14:paraId="5D58ED10" w14:textId="77777777" w:rsidR="00F04568" w:rsidRP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F04568">
        <w:rPr>
          <w:lang w:val="sr-Latn-ME"/>
        </w:rPr>
        <w:t xml:space="preserve">PPC (Plaćanje po kliku): Oglašavanje putem Google </w:t>
      </w:r>
      <w:proofErr w:type="spellStart"/>
      <w:r w:rsidRPr="00F04568">
        <w:rPr>
          <w:lang w:val="sr-Latn-ME"/>
        </w:rPr>
        <w:t>Ads</w:t>
      </w:r>
      <w:proofErr w:type="spellEnd"/>
      <w:r w:rsidRPr="00F04568">
        <w:rPr>
          <w:lang w:val="sr-Latn-ME"/>
        </w:rPr>
        <w:t xml:space="preserve">, Facebook </w:t>
      </w:r>
      <w:proofErr w:type="spellStart"/>
      <w:r w:rsidRPr="00F04568">
        <w:rPr>
          <w:lang w:val="sr-Latn-ME"/>
        </w:rPr>
        <w:t>Ads</w:t>
      </w:r>
      <w:proofErr w:type="spellEnd"/>
      <w:r w:rsidRPr="00F04568">
        <w:rPr>
          <w:lang w:val="sr-Latn-ME"/>
        </w:rPr>
        <w:t xml:space="preserve"> ili drugih platformi omogućava brzo dosezanje ciljne publike uz kontrolu budžeta i praćenje rezultata.</w:t>
      </w:r>
    </w:p>
    <w:p w14:paraId="3EC44AAB" w14:textId="378B74D3" w:rsidR="00F04568" w:rsidRPr="00F04568" w:rsidRDefault="00F04568" w:rsidP="00B876E3">
      <w:pPr>
        <w:pStyle w:val="ListParagraph"/>
        <w:jc w:val="both"/>
        <w:rPr>
          <w:lang w:val="sr-Latn-ME"/>
        </w:rPr>
      </w:pPr>
    </w:p>
    <w:p w14:paraId="08BEFBF4" w14:textId="77777777" w:rsidR="00F04568" w:rsidRPr="00F04568" w:rsidRDefault="00F04568" w:rsidP="00B876E3">
      <w:pPr>
        <w:pStyle w:val="ListParagraph"/>
        <w:numPr>
          <w:ilvl w:val="0"/>
          <w:numId w:val="10"/>
        </w:numPr>
        <w:jc w:val="both"/>
        <w:rPr>
          <w:lang w:val="sr-Latn-ME"/>
        </w:rPr>
      </w:pPr>
      <w:r w:rsidRPr="00F04568">
        <w:rPr>
          <w:b/>
          <w:bCs/>
          <w:lang w:val="sr-Latn-ME"/>
        </w:rPr>
        <w:t>Blog</w:t>
      </w:r>
      <w:r w:rsidRPr="00F04568">
        <w:rPr>
          <w:lang w:val="sr-Latn-ME"/>
        </w:rPr>
        <w:t>: Omogućava kompanijama da prezentuju proizvode i usluge, povećaju promet i prodaju.</w:t>
      </w:r>
      <w:r>
        <w:rPr>
          <w:lang w:val="sr-Latn-ME"/>
        </w:rPr>
        <w:t xml:space="preserve"> </w:t>
      </w:r>
      <w:r w:rsidRPr="00F04568">
        <w:rPr>
          <w:lang w:val="sr-Latn-ME"/>
        </w:rPr>
        <w:t>Blog je moćan alat za povećanje vidljivosti i angažovanja korisnika. Preporuke za vođenje bloga uključuju:</w:t>
      </w:r>
    </w:p>
    <w:p w14:paraId="21D482EE" w14:textId="6CB5E193" w:rsidR="00F04568" w:rsidRP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F04568">
        <w:rPr>
          <w:lang w:val="sr-Latn-ME"/>
        </w:rPr>
        <w:t xml:space="preserve">Redovno ažuriranje: Objavljivanje novog sadržaja barem jednom </w:t>
      </w:r>
      <w:r w:rsidRPr="00F04568">
        <w:rPr>
          <w:lang w:val="sr-Latn-ME"/>
        </w:rPr>
        <w:t>nedjeljno</w:t>
      </w:r>
      <w:r w:rsidRPr="00F04568">
        <w:rPr>
          <w:lang w:val="sr-Latn-ME"/>
        </w:rPr>
        <w:t xml:space="preserve"> održava interesovanje publike i poboljšava SEO.</w:t>
      </w:r>
    </w:p>
    <w:p w14:paraId="70AF9C48" w14:textId="37ED7F50" w:rsidR="00F04568" w:rsidRP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F04568">
        <w:rPr>
          <w:lang w:val="sr-Latn-ME"/>
        </w:rPr>
        <w:t>Rješavanje</w:t>
      </w:r>
      <w:r w:rsidRPr="00F04568">
        <w:rPr>
          <w:lang w:val="sr-Latn-ME"/>
        </w:rPr>
        <w:t xml:space="preserve"> problema korisnika: Fokusirajte se na teme koje su relevantne za vašu ciljnu publiku i pomažu im u </w:t>
      </w:r>
      <w:r w:rsidRPr="00F04568">
        <w:rPr>
          <w:lang w:val="sr-Latn-ME"/>
        </w:rPr>
        <w:t>rješavanju</w:t>
      </w:r>
      <w:r w:rsidRPr="00F04568">
        <w:rPr>
          <w:lang w:val="sr-Latn-ME"/>
        </w:rPr>
        <w:t xml:space="preserve"> problema ili postizanju ciljeva.</w:t>
      </w:r>
    </w:p>
    <w:p w14:paraId="1C0B5C5C" w14:textId="221E3CA6" w:rsidR="00F04568" w:rsidRPr="00F04568" w:rsidRDefault="00F04568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F04568">
        <w:rPr>
          <w:lang w:val="sr-Latn-ME"/>
        </w:rPr>
        <w:t>Promocija sadržaja: D</w:t>
      </w:r>
      <w:r>
        <w:rPr>
          <w:lang w:val="sr-Latn-ME"/>
        </w:rPr>
        <w:t>ij</w:t>
      </w:r>
      <w:r w:rsidRPr="00F04568">
        <w:rPr>
          <w:lang w:val="sr-Latn-ME"/>
        </w:rPr>
        <w:t>elite blog postove putem društvenih mreža, email marketinga i drugih kanala kako biste povećali doseg i angažovanje.</w:t>
      </w:r>
    </w:p>
    <w:p w14:paraId="0B71628F" w14:textId="7AE305F7" w:rsidR="00F04568" w:rsidRPr="00F04568" w:rsidRDefault="00F04568" w:rsidP="00B876E3">
      <w:pPr>
        <w:pStyle w:val="ListParagraph"/>
        <w:jc w:val="both"/>
        <w:rPr>
          <w:lang w:val="sr-Latn-ME"/>
        </w:rPr>
      </w:pPr>
    </w:p>
    <w:p w14:paraId="12030E11" w14:textId="77777777" w:rsidR="00B876E3" w:rsidRPr="00B876E3" w:rsidRDefault="00F04568" w:rsidP="00B876E3">
      <w:pPr>
        <w:pStyle w:val="ListParagraph"/>
        <w:numPr>
          <w:ilvl w:val="0"/>
          <w:numId w:val="10"/>
        </w:numPr>
        <w:jc w:val="both"/>
        <w:rPr>
          <w:lang w:val="sr-Latn-ME"/>
        </w:rPr>
      </w:pPr>
      <w:r w:rsidRPr="00F04568">
        <w:rPr>
          <w:b/>
          <w:bCs/>
          <w:lang w:val="sr-Latn-ME"/>
        </w:rPr>
        <w:t>Društvene mreže</w:t>
      </w:r>
      <w:r w:rsidRPr="00F04568">
        <w:rPr>
          <w:lang w:val="sr-Latn-ME"/>
        </w:rPr>
        <w:t xml:space="preserve">: Kreiranje profila na platformama kao što su Facebook, </w:t>
      </w:r>
      <w:r>
        <w:rPr>
          <w:lang w:val="sr-Latn-ME"/>
        </w:rPr>
        <w:t>X</w:t>
      </w:r>
      <w:r w:rsidRPr="00F04568">
        <w:rPr>
          <w:lang w:val="sr-Latn-ME"/>
        </w:rPr>
        <w:t xml:space="preserve"> i </w:t>
      </w:r>
      <w:proofErr w:type="spellStart"/>
      <w:r w:rsidRPr="00F04568">
        <w:rPr>
          <w:lang w:val="sr-Latn-ME"/>
        </w:rPr>
        <w:t>LinkedIn</w:t>
      </w:r>
      <w:proofErr w:type="spellEnd"/>
      <w:r w:rsidRPr="00F04568">
        <w:rPr>
          <w:lang w:val="sr-Latn-ME"/>
        </w:rPr>
        <w:t xml:space="preserve"> omogućava direktnu komunikaciju s kupcima.</w:t>
      </w:r>
      <w:r w:rsidR="00B876E3">
        <w:rPr>
          <w:lang w:val="sr-Latn-ME"/>
        </w:rPr>
        <w:t xml:space="preserve"> </w:t>
      </w:r>
      <w:r w:rsidR="00B876E3" w:rsidRPr="00B876E3">
        <w:rPr>
          <w:lang w:val="sr-Latn-ME"/>
        </w:rPr>
        <w:t>Društvene mreže omogućavaju direktnu komunikaciju s kupcima i izgradnju brenda. Preporuke za korišćenje društvenih mreža uključuju:</w:t>
      </w:r>
    </w:p>
    <w:p w14:paraId="1A3F5188" w14:textId="53E7CD0F" w:rsidR="00B876E3" w:rsidRPr="00B876E3" w:rsidRDefault="00B876E3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B876E3">
        <w:rPr>
          <w:lang w:val="sr-Latn-ME"/>
        </w:rPr>
        <w:t xml:space="preserve">Odabir pravih platformi: Fokusirajte se na mreže koje vaša ciljana publika najčešće koristi. Na </w:t>
      </w:r>
      <w:r w:rsidRPr="00B876E3">
        <w:rPr>
          <w:lang w:val="sr-Latn-ME"/>
        </w:rPr>
        <w:t>primjer</w:t>
      </w:r>
      <w:r w:rsidRPr="00B876E3">
        <w:rPr>
          <w:lang w:val="sr-Latn-ME"/>
        </w:rPr>
        <w:t xml:space="preserve">, </w:t>
      </w:r>
      <w:proofErr w:type="spellStart"/>
      <w:r w:rsidRPr="00B876E3">
        <w:rPr>
          <w:lang w:val="sr-Latn-ME"/>
        </w:rPr>
        <w:t>LinkedIn</w:t>
      </w:r>
      <w:proofErr w:type="spellEnd"/>
      <w:r w:rsidRPr="00B876E3">
        <w:rPr>
          <w:lang w:val="sr-Latn-ME"/>
        </w:rPr>
        <w:t xml:space="preserve"> je idealan za B2B marketing, dok su </w:t>
      </w:r>
      <w:proofErr w:type="spellStart"/>
      <w:r w:rsidRPr="00B876E3">
        <w:rPr>
          <w:lang w:val="sr-Latn-ME"/>
        </w:rPr>
        <w:t>Instagram</w:t>
      </w:r>
      <w:proofErr w:type="spellEnd"/>
      <w:r w:rsidRPr="00B876E3">
        <w:rPr>
          <w:lang w:val="sr-Latn-ME"/>
        </w:rPr>
        <w:t xml:space="preserve"> i Facebook pogodni za B2C.</w:t>
      </w:r>
    </w:p>
    <w:p w14:paraId="0A27A075" w14:textId="001A6113" w:rsidR="00B876E3" w:rsidRPr="00B876E3" w:rsidRDefault="00B876E3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B876E3">
        <w:rPr>
          <w:lang w:val="sr-Latn-ME"/>
        </w:rPr>
        <w:t xml:space="preserve">Konzistentnost: Redovno objavljivanje sadržaja i interakcija s pratiocima gradi </w:t>
      </w:r>
      <w:r w:rsidRPr="00B876E3">
        <w:rPr>
          <w:lang w:val="sr-Latn-ME"/>
        </w:rPr>
        <w:t>povjerenje</w:t>
      </w:r>
      <w:r w:rsidRPr="00B876E3">
        <w:rPr>
          <w:lang w:val="sr-Latn-ME"/>
        </w:rPr>
        <w:t xml:space="preserve"> i lojalnost. Koristite alate kao što su </w:t>
      </w:r>
      <w:proofErr w:type="spellStart"/>
      <w:r w:rsidRPr="00B876E3">
        <w:rPr>
          <w:lang w:val="sr-Latn-ME"/>
        </w:rPr>
        <w:t>Hootsuite</w:t>
      </w:r>
      <w:proofErr w:type="spellEnd"/>
      <w:r w:rsidRPr="00B876E3">
        <w:rPr>
          <w:lang w:val="sr-Latn-ME"/>
        </w:rPr>
        <w:t xml:space="preserve"> ili </w:t>
      </w:r>
      <w:proofErr w:type="spellStart"/>
      <w:r w:rsidRPr="00B876E3">
        <w:rPr>
          <w:lang w:val="sr-Latn-ME"/>
        </w:rPr>
        <w:t>Buffer</w:t>
      </w:r>
      <w:proofErr w:type="spellEnd"/>
      <w:r w:rsidRPr="00B876E3">
        <w:rPr>
          <w:lang w:val="sr-Latn-ME"/>
        </w:rPr>
        <w:t xml:space="preserve"> za planiranje i upravljanje objavama.</w:t>
      </w:r>
    </w:p>
    <w:p w14:paraId="2D435803" w14:textId="49F9E6D4" w:rsidR="00B876E3" w:rsidRPr="00B876E3" w:rsidRDefault="00B876E3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B876E3">
        <w:rPr>
          <w:lang w:val="sr-Latn-ME"/>
        </w:rPr>
        <w:t xml:space="preserve">Analitika: Pratite performanse vaših postova i kampanja pomoću analitičkih alata ugrađenih u platforme društvenih mreža kako biste </w:t>
      </w:r>
      <w:r w:rsidRPr="00B876E3">
        <w:rPr>
          <w:lang w:val="sr-Latn-ME"/>
        </w:rPr>
        <w:t>razumjeli</w:t>
      </w:r>
      <w:r w:rsidRPr="00B876E3">
        <w:rPr>
          <w:lang w:val="sr-Latn-ME"/>
        </w:rPr>
        <w:t xml:space="preserve"> šta najbolje funkcioniše.</w:t>
      </w:r>
    </w:p>
    <w:p w14:paraId="17DEBE20" w14:textId="0B9424B7" w:rsidR="00F04568" w:rsidRPr="00F04568" w:rsidRDefault="00F04568" w:rsidP="00B876E3">
      <w:pPr>
        <w:pStyle w:val="ListParagraph"/>
        <w:jc w:val="both"/>
        <w:rPr>
          <w:lang w:val="sr-Latn-ME"/>
        </w:rPr>
      </w:pPr>
    </w:p>
    <w:p w14:paraId="2D62599C" w14:textId="2B50FE99" w:rsidR="00B876E3" w:rsidRPr="00B876E3" w:rsidRDefault="00F04568" w:rsidP="00B876E3">
      <w:pPr>
        <w:pStyle w:val="ListParagraph"/>
        <w:numPr>
          <w:ilvl w:val="0"/>
          <w:numId w:val="10"/>
        </w:numPr>
        <w:jc w:val="both"/>
        <w:rPr>
          <w:lang w:val="sr-Latn-ME"/>
        </w:rPr>
      </w:pPr>
      <w:r w:rsidRPr="00F04568">
        <w:rPr>
          <w:b/>
          <w:bCs/>
          <w:lang w:val="sr-Latn-ME"/>
        </w:rPr>
        <w:t>Prilagođavanje mobilnim uređajima</w:t>
      </w:r>
      <w:r w:rsidRPr="00F04568">
        <w:rPr>
          <w:lang w:val="sr-Latn-ME"/>
        </w:rPr>
        <w:t xml:space="preserve">: Korisničko iskustvo na mobilnim uređajima je ključ za </w:t>
      </w:r>
      <w:r w:rsidRPr="00F04568">
        <w:rPr>
          <w:lang w:val="sr-Latn-ME"/>
        </w:rPr>
        <w:t>uspjeh</w:t>
      </w:r>
      <w:r w:rsidRPr="00F04568">
        <w:rPr>
          <w:lang w:val="sr-Latn-ME"/>
        </w:rPr>
        <w:t xml:space="preserve"> u digitalnom sv</w:t>
      </w:r>
      <w:r>
        <w:rPr>
          <w:lang w:val="sr-Latn-ME"/>
        </w:rPr>
        <w:t>ij</w:t>
      </w:r>
      <w:r w:rsidRPr="00F04568">
        <w:rPr>
          <w:lang w:val="sr-Latn-ME"/>
        </w:rPr>
        <w:t>etu.</w:t>
      </w:r>
      <w:r w:rsidR="00B876E3">
        <w:rPr>
          <w:lang w:val="sr-Latn-ME"/>
        </w:rPr>
        <w:t xml:space="preserve"> </w:t>
      </w:r>
      <w:r w:rsidR="00B876E3" w:rsidRPr="00B876E3">
        <w:rPr>
          <w:lang w:val="sr-Latn-ME"/>
        </w:rPr>
        <w:t>U današnjem digitalnom sv</w:t>
      </w:r>
      <w:r w:rsidR="00B876E3">
        <w:rPr>
          <w:lang w:val="sr-Latn-ME"/>
        </w:rPr>
        <w:t>ij</w:t>
      </w:r>
      <w:r w:rsidR="00B876E3" w:rsidRPr="00B876E3">
        <w:rPr>
          <w:lang w:val="sr-Latn-ME"/>
        </w:rPr>
        <w:t xml:space="preserve">etu, prilagođavanje </w:t>
      </w:r>
      <w:r w:rsidR="00B876E3" w:rsidRPr="00B876E3">
        <w:rPr>
          <w:lang w:val="sr-Latn-ME"/>
        </w:rPr>
        <w:lastRenderedPageBreak/>
        <w:t>mobilnim uređajima je od suštinskog značaja. Preporuke za optimizaciju mobilnog iskustva uključuju:</w:t>
      </w:r>
    </w:p>
    <w:p w14:paraId="3114730A" w14:textId="77777777" w:rsidR="00B876E3" w:rsidRPr="00B876E3" w:rsidRDefault="00B876E3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proofErr w:type="spellStart"/>
      <w:r w:rsidRPr="00B876E3">
        <w:rPr>
          <w:lang w:val="sr-Latn-ME"/>
        </w:rPr>
        <w:t>Responzivni</w:t>
      </w:r>
      <w:proofErr w:type="spellEnd"/>
      <w:r w:rsidRPr="00B876E3">
        <w:rPr>
          <w:lang w:val="sr-Latn-ME"/>
        </w:rPr>
        <w:t xml:space="preserve"> dizajn: Osigurajte da vaša web stranica i aplikacije funkcionišu </w:t>
      </w:r>
      <w:proofErr w:type="spellStart"/>
      <w:r w:rsidRPr="00B876E3">
        <w:rPr>
          <w:lang w:val="sr-Latn-ME"/>
        </w:rPr>
        <w:t>besprekorno</w:t>
      </w:r>
      <w:proofErr w:type="spellEnd"/>
      <w:r w:rsidRPr="00B876E3">
        <w:rPr>
          <w:lang w:val="sr-Latn-ME"/>
        </w:rPr>
        <w:t xml:space="preserve"> na svim uređajima i ekranima.</w:t>
      </w:r>
    </w:p>
    <w:p w14:paraId="788E1767" w14:textId="77777777" w:rsidR="00B876E3" w:rsidRPr="00B876E3" w:rsidRDefault="00B876E3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B876E3">
        <w:rPr>
          <w:lang w:val="sr-Latn-ME"/>
        </w:rPr>
        <w:t>Brzina učitavanja: Optimizujte slike, smanjite nepotrebne skripte i koristite CDN (</w:t>
      </w:r>
      <w:proofErr w:type="spellStart"/>
      <w:r w:rsidRPr="00B876E3">
        <w:rPr>
          <w:lang w:val="sr-Latn-ME"/>
        </w:rPr>
        <w:t>Content</w:t>
      </w:r>
      <w:proofErr w:type="spellEnd"/>
      <w:r w:rsidRPr="00B876E3">
        <w:rPr>
          <w:lang w:val="sr-Latn-ME"/>
        </w:rPr>
        <w:t xml:space="preserve"> </w:t>
      </w:r>
      <w:proofErr w:type="spellStart"/>
      <w:r w:rsidRPr="00B876E3">
        <w:rPr>
          <w:lang w:val="sr-Latn-ME"/>
        </w:rPr>
        <w:t>Delivery</w:t>
      </w:r>
      <w:proofErr w:type="spellEnd"/>
      <w:r w:rsidRPr="00B876E3">
        <w:rPr>
          <w:lang w:val="sr-Latn-ME"/>
        </w:rPr>
        <w:t xml:space="preserve"> </w:t>
      </w:r>
      <w:proofErr w:type="spellStart"/>
      <w:r w:rsidRPr="00B876E3">
        <w:rPr>
          <w:lang w:val="sr-Latn-ME"/>
        </w:rPr>
        <w:t>Network</w:t>
      </w:r>
      <w:proofErr w:type="spellEnd"/>
      <w:r w:rsidRPr="00B876E3">
        <w:rPr>
          <w:lang w:val="sr-Latn-ME"/>
        </w:rPr>
        <w:t>) za brzo učitavanje stranice.</w:t>
      </w:r>
    </w:p>
    <w:p w14:paraId="3415FB86" w14:textId="75396394" w:rsidR="00B876E3" w:rsidRPr="00B876E3" w:rsidRDefault="00B876E3" w:rsidP="00B876E3">
      <w:pPr>
        <w:pStyle w:val="ListParagraph"/>
        <w:numPr>
          <w:ilvl w:val="1"/>
          <w:numId w:val="10"/>
        </w:numPr>
        <w:jc w:val="both"/>
        <w:rPr>
          <w:lang w:val="sr-Latn-ME"/>
        </w:rPr>
      </w:pPr>
      <w:r w:rsidRPr="00B876E3">
        <w:rPr>
          <w:lang w:val="sr-Latn-ME"/>
        </w:rPr>
        <w:t xml:space="preserve">Jednostavna navigacija: Dizajnirajte mobilne verzije sa jasnim i jednostavnim menijima, velikim </w:t>
      </w:r>
      <w:proofErr w:type="spellStart"/>
      <w:r w:rsidRPr="00B876E3">
        <w:rPr>
          <w:lang w:val="sr-Latn-ME"/>
        </w:rPr>
        <w:t>dugmadima</w:t>
      </w:r>
      <w:proofErr w:type="spellEnd"/>
      <w:r w:rsidRPr="00B876E3">
        <w:rPr>
          <w:lang w:val="sr-Latn-ME"/>
        </w:rPr>
        <w:t xml:space="preserve"> i intuitivnim interfejsom kako biste poboljšali korisničko iskustvo.</w:t>
      </w:r>
    </w:p>
    <w:p w14:paraId="08440EE3" w14:textId="77777777" w:rsidR="00F04568" w:rsidRPr="00F04568" w:rsidRDefault="00F04568" w:rsidP="00F04568">
      <w:pPr>
        <w:rPr>
          <w:lang w:val="sr-Latn-ME"/>
        </w:rPr>
      </w:pPr>
    </w:p>
    <w:p w14:paraId="5D865407" w14:textId="312EB6E4" w:rsidR="00F04568" w:rsidRPr="00F04568" w:rsidRDefault="00F04568" w:rsidP="00B876E3">
      <w:pPr>
        <w:pStyle w:val="Heading1"/>
        <w:rPr>
          <w:lang w:val="sr-Latn-ME"/>
        </w:rPr>
      </w:pPr>
      <w:r w:rsidRPr="00F04568">
        <w:rPr>
          <w:lang w:val="sr-Latn-ME"/>
        </w:rPr>
        <w:t>ZAKLJUČAK</w:t>
      </w:r>
    </w:p>
    <w:p w14:paraId="055276F9" w14:textId="77777777" w:rsidR="00F04568" w:rsidRPr="00F04568" w:rsidRDefault="00F04568" w:rsidP="00B876E3">
      <w:pPr>
        <w:jc w:val="both"/>
        <w:rPr>
          <w:lang w:val="sr-Latn-ME"/>
        </w:rPr>
      </w:pPr>
    </w:p>
    <w:p w14:paraId="7D1238D5" w14:textId="7C2BF0CD" w:rsidR="005854DB" w:rsidRPr="00F04568" w:rsidRDefault="00F04568" w:rsidP="00B876E3">
      <w:pPr>
        <w:jc w:val="both"/>
        <w:rPr>
          <w:lang w:val="sr-Latn-ME"/>
        </w:rPr>
      </w:pPr>
      <w:r w:rsidRPr="00F04568">
        <w:rPr>
          <w:lang w:val="sr-Latn-ME"/>
        </w:rPr>
        <w:t>Za početnike u biznisu, razum</w:t>
      </w:r>
      <w:r w:rsidR="00B876E3">
        <w:rPr>
          <w:lang w:val="sr-Latn-ME"/>
        </w:rPr>
        <w:t>ij</w:t>
      </w:r>
      <w:r w:rsidRPr="00F04568">
        <w:rPr>
          <w:lang w:val="sr-Latn-ME"/>
        </w:rPr>
        <w:t>evanje i implementacija digitalne marketing strategije je od suštinskog značaja. Digitalna ekonomija i internet nude brojne mogućnosti za rast i razvoj, ali zaht</w:t>
      </w:r>
      <w:r w:rsidR="00B876E3">
        <w:rPr>
          <w:lang w:val="sr-Latn-ME"/>
        </w:rPr>
        <w:t>ij</w:t>
      </w:r>
      <w:r w:rsidRPr="00F04568">
        <w:rPr>
          <w:lang w:val="sr-Latn-ME"/>
        </w:rPr>
        <w:t>evaju pažljivo planiranje i prilagođavanje. Usp</w:t>
      </w:r>
      <w:r w:rsidR="00B876E3">
        <w:rPr>
          <w:lang w:val="sr-Latn-ME"/>
        </w:rPr>
        <w:t>j</w:t>
      </w:r>
      <w:r w:rsidRPr="00F04568">
        <w:rPr>
          <w:lang w:val="sr-Latn-ME"/>
        </w:rPr>
        <w:t xml:space="preserve">eh u modernom poslovanju leži u sposobnosti kompanija da iskoriste sve </w:t>
      </w:r>
      <w:proofErr w:type="spellStart"/>
      <w:r w:rsidRPr="00F04568">
        <w:rPr>
          <w:lang w:val="sr-Latn-ME"/>
        </w:rPr>
        <w:t>prednosti</w:t>
      </w:r>
      <w:proofErr w:type="spellEnd"/>
      <w:r w:rsidRPr="00F04568">
        <w:rPr>
          <w:lang w:val="sr-Latn-ME"/>
        </w:rPr>
        <w:t xml:space="preserve"> koje digitalni marketing pruža, ostajući u koraku s brzim </w:t>
      </w:r>
      <w:r w:rsidR="00B876E3" w:rsidRPr="00F04568">
        <w:rPr>
          <w:lang w:val="sr-Latn-ME"/>
        </w:rPr>
        <w:t>promjenama</w:t>
      </w:r>
      <w:r w:rsidRPr="00F04568">
        <w:rPr>
          <w:lang w:val="sr-Latn-ME"/>
        </w:rPr>
        <w:t xml:space="preserve"> i novim trendovima na tržištu.</w:t>
      </w:r>
    </w:p>
    <w:p w14:paraId="13DCB230" w14:textId="77777777" w:rsidR="00685B4E" w:rsidRPr="00F04568" w:rsidRDefault="00685B4E" w:rsidP="002955AB">
      <w:pPr>
        <w:rPr>
          <w:lang w:val="sr-Latn-ME"/>
        </w:rPr>
      </w:pPr>
    </w:p>
    <w:sectPr w:rsidR="00685B4E" w:rsidRPr="00F04568" w:rsidSect="00970B7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4EA34B" w14:textId="77777777" w:rsidR="006A5ACC" w:rsidRDefault="006A5ACC" w:rsidP="005A20E2">
      <w:pPr>
        <w:spacing w:after="0"/>
      </w:pPr>
      <w:r>
        <w:separator/>
      </w:r>
    </w:p>
    <w:p w14:paraId="31DB31C3" w14:textId="77777777" w:rsidR="006A5ACC" w:rsidRDefault="006A5ACC"/>
    <w:p w14:paraId="4110E48D" w14:textId="77777777" w:rsidR="006A5ACC" w:rsidRDefault="006A5ACC" w:rsidP="009B4773"/>
    <w:p w14:paraId="401CBF7A" w14:textId="77777777" w:rsidR="006A5ACC" w:rsidRDefault="006A5ACC" w:rsidP="00513832"/>
  </w:endnote>
  <w:endnote w:type="continuationSeparator" w:id="0">
    <w:p w14:paraId="250BE72E" w14:textId="77777777" w:rsidR="006A5ACC" w:rsidRDefault="006A5ACC" w:rsidP="005A20E2">
      <w:pPr>
        <w:spacing w:after="0"/>
      </w:pPr>
      <w:r>
        <w:continuationSeparator/>
      </w:r>
    </w:p>
    <w:p w14:paraId="54B09CBC" w14:textId="77777777" w:rsidR="006A5ACC" w:rsidRDefault="006A5ACC"/>
    <w:p w14:paraId="1679CE03" w14:textId="77777777" w:rsidR="006A5ACC" w:rsidRDefault="006A5ACC" w:rsidP="009B4773"/>
    <w:p w14:paraId="59E10A47" w14:textId="77777777" w:rsidR="006A5ACC" w:rsidRDefault="006A5ACC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1EC0F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1BC93" w14:textId="77777777" w:rsidR="005854DB" w:rsidRPr="00F8411A" w:rsidRDefault="005854DB" w:rsidP="005854DB">
    <w:pPr>
      <w:pStyle w:val="Footer"/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48223" w14:textId="77777777" w:rsidR="006A5ACC" w:rsidRDefault="006A5ACC" w:rsidP="005A20E2">
      <w:pPr>
        <w:spacing w:after="0"/>
      </w:pPr>
      <w:r>
        <w:separator/>
      </w:r>
    </w:p>
    <w:p w14:paraId="38D12A18" w14:textId="77777777" w:rsidR="006A5ACC" w:rsidRDefault="006A5ACC"/>
    <w:p w14:paraId="4B48A918" w14:textId="77777777" w:rsidR="006A5ACC" w:rsidRDefault="006A5ACC" w:rsidP="009B4773"/>
    <w:p w14:paraId="3D8BD769" w14:textId="77777777" w:rsidR="006A5ACC" w:rsidRDefault="006A5ACC" w:rsidP="00513832"/>
  </w:footnote>
  <w:footnote w:type="continuationSeparator" w:id="0">
    <w:p w14:paraId="28E98B5F" w14:textId="77777777" w:rsidR="006A5ACC" w:rsidRDefault="006A5ACC" w:rsidP="005A20E2">
      <w:pPr>
        <w:spacing w:after="0"/>
      </w:pPr>
      <w:r>
        <w:continuationSeparator/>
      </w:r>
    </w:p>
    <w:p w14:paraId="229488FD" w14:textId="77777777" w:rsidR="006A5ACC" w:rsidRDefault="006A5ACC"/>
    <w:p w14:paraId="375824B5" w14:textId="77777777" w:rsidR="006A5ACC" w:rsidRDefault="006A5ACC" w:rsidP="009B4773"/>
    <w:p w14:paraId="4B850294" w14:textId="77777777" w:rsidR="006A5ACC" w:rsidRDefault="006A5ACC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E4F1A" w14:textId="0FE0057E" w:rsidR="003639D2" w:rsidRPr="00970B7C" w:rsidRDefault="00000000" w:rsidP="003639D2">
    <w:pPr>
      <w:pStyle w:val="Header1"/>
      <w:rPr>
        <w:noProof/>
        <w:lang w:val="en-GB"/>
      </w:rPr>
    </w:pPr>
    <w:sdt>
      <w:sdtPr>
        <w:rPr>
          <w:noProof/>
          <w:lang w:val="en-GB"/>
        </w:rPr>
        <w:alias w:val="Title"/>
        <w:tag w:val=""/>
        <w:id w:val="-611985797"/>
        <w:placeholder>
          <w:docPart w:val="BCA17D42CB7A4A79AF28CC4DBCC8FA4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F04568">
          <w:rPr>
            <w:noProof/>
            <w:lang w:val="en-GB"/>
          </w:rPr>
          <w:t>STRATEGIJA DIGITALNOG MARKETINGA ZA POČETNIKE U BIZNISU</w:t>
        </w:r>
      </w:sdtContent>
    </w:sdt>
  </w:p>
  <w:p w14:paraId="4A5D6818" w14:textId="5B49E6EA" w:rsidR="005854DB" w:rsidRPr="00970B7C" w:rsidRDefault="003D6AFD" w:rsidP="003D6AFD">
    <w:pPr>
      <w:pStyle w:val="Header"/>
      <w:rPr>
        <w:noProof/>
        <w:lang w:val="en-GB"/>
      </w:rPr>
    </w:pPr>
    <w:r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48CD99D2" wp14:editId="1292D9F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9638F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D99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3F59638F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A70FC" w14:textId="77777777" w:rsidR="005854DB" w:rsidRDefault="005C7E0C" w:rsidP="00A67285">
    <w:pPr>
      <w:pStyle w:val="Header"/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26BFC56C" wp14:editId="2605960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5783C"/>
    <w:multiLevelType w:val="hybridMultilevel"/>
    <w:tmpl w:val="F1389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765B7"/>
    <w:multiLevelType w:val="hybridMultilevel"/>
    <w:tmpl w:val="CE1A75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B2EB4"/>
    <w:multiLevelType w:val="hybridMultilevel"/>
    <w:tmpl w:val="EFF2B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1475607">
    <w:abstractNumId w:val="3"/>
  </w:num>
  <w:num w:numId="2" w16cid:durableId="947196389">
    <w:abstractNumId w:val="5"/>
  </w:num>
  <w:num w:numId="3" w16cid:durableId="749737362">
    <w:abstractNumId w:val="2"/>
  </w:num>
  <w:num w:numId="4" w16cid:durableId="838230078">
    <w:abstractNumId w:val="6"/>
  </w:num>
  <w:num w:numId="5" w16cid:durableId="960648231">
    <w:abstractNumId w:val="1"/>
  </w:num>
  <w:num w:numId="6" w16cid:durableId="916552652">
    <w:abstractNumId w:val="8"/>
  </w:num>
  <w:num w:numId="7" w16cid:durableId="1097560124">
    <w:abstractNumId w:val="0"/>
  </w:num>
  <w:num w:numId="8" w16cid:durableId="1328359989">
    <w:abstractNumId w:val="9"/>
  </w:num>
  <w:num w:numId="9" w16cid:durableId="1113981920">
    <w:abstractNumId w:val="7"/>
  </w:num>
  <w:num w:numId="10" w16cid:durableId="76939850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568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54065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A5ACC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1D1A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0B7C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876E3"/>
    <w:rsid w:val="00BA2A38"/>
    <w:rsid w:val="00BA31C4"/>
    <w:rsid w:val="00BB02E6"/>
    <w:rsid w:val="00BD0C60"/>
    <w:rsid w:val="00C17BCF"/>
    <w:rsid w:val="00C3246A"/>
    <w:rsid w:val="00C65564"/>
    <w:rsid w:val="00C92EF3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B4851"/>
    <w:rsid w:val="00EC4BCD"/>
    <w:rsid w:val="00F04568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096F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div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BDA4348522D451ABEC59B50C0631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9EA71-CCD8-41BF-A566-DC95455168E6}"/>
      </w:docPartPr>
      <w:docPartBody>
        <w:p w:rsidR="00000000" w:rsidRDefault="00000000">
          <w:pPr>
            <w:pStyle w:val="ABDA4348522D451ABEC59B50C0631A7E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BCA17D42CB7A4A79AF28CC4DBCC8F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6F84D-BAF6-4B29-826A-6B56B8EE8F5D}"/>
      </w:docPartPr>
      <w:docPartBody>
        <w:p w:rsidR="00000000" w:rsidRDefault="00000000">
          <w:pPr>
            <w:pStyle w:val="BCA17D42CB7A4A79AF28CC4DBCC8FA4D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63A"/>
    <w:rsid w:val="00F3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DA4348522D451ABEC59B50C0631A7E">
    <w:name w:val="ABDA4348522D451ABEC59B50C0631A7E"/>
  </w:style>
  <w:style w:type="paragraph" w:customStyle="1" w:styleId="A4761CBFE7BC454583F9A4E39582DF64">
    <w:name w:val="A4761CBFE7BC454583F9A4E39582DF64"/>
  </w:style>
  <w:style w:type="paragraph" w:customStyle="1" w:styleId="5F6C991FEA6D43489307D9CA8E7D56A8">
    <w:name w:val="5F6C991FEA6D43489307D9CA8E7D56A8"/>
  </w:style>
  <w:style w:type="paragraph" w:customStyle="1" w:styleId="9D1CEC84AB0F41A3B044671EA1019A47">
    <w:name w:val="9D1CEC84AB0F41A3B044671EA1019A47"/>
  </w:style>
  <w:style w:type="paragraph" w:customStyle="1" w:styleId="15D12C1E29ED4A5BBF35DB8C04CEFE9D">
    <w:name w:val="15D12C1E29ED4A5BBF35DB8C04CEFE9D"/>
  </w:style>
  <w:style w:type="paragraph" w:customStyle="1" w:styleId="AB5DFC707F264D249E0802FEF671649C">
    <w:name w:val="AB5DFC707F264D249E0802FEF671649C"/>
  </w:style>
  <w:style w:type="paragraph" w:customStyle="1" w:styleId="AD9FC32DF8D64931BA84BCC99EF1BC73">
    <w:name w:val="AD9FC32DF8D64931BA84BCC99EF1BC73"/>
  </w:style>
  <w:style w:type="paragraph" w:customStyle="1" w:styleId="585CA7789AEB47FCBDEB2361D1648FCC">
    <w:name w:val="585CA7789AEB47FCBDEB2361D1648FCC"/>
  </w:style>
  <w:style w:type="paragraph" w:customStyle="1" w:styleId="6D6FC25F538447A781F2097D190B97EF">
    <w:name w:val="6D6FC25F538447A781F2097D190B97EF"/>
  </w:style>
  <w:style w:type="paragraph" w:customStyle="1" w:styleId="E7AE8CA248AD4B06A0AE4D75BCE76DF1">
    <w:name w:val="E7AE8CA248AD4B06A0AE4D75BCE76DF1"/>
  </w:style>
  <w:style w:type="paragraph" w:customStyle="1" w:styleId="8361F12BF686419A856A81E0133FC892">
    <w:name w:val="8361F12BF686419A856A81E0133FC892"/>
  </w:style>
  <w:style w:type="paragraph" w:customStyle="1" w:styleId="D9AF547E295841ED8E6E6A0FF11FD84A">
    <w:name w:val="D9AF547E295841ED8E6E6A0FF11FD84A"/>
  </w:style>
  <w:style w:type="paragraph" w:customStyle="1" w:styleId="D1C3A4F7C3244DE6AF946E5E2A3C6DFB">
    <w:name w:val="D1C3A4F7C3244DE6AF946E5E2A3C6DFB"/>
  </w:style>
  <w:style w:type="paragraph" w:customStyle="1" w:styleId="7E1BAAD49D194662B722F89EFC0E80DD">
    <w:name w:val="7E1BAAD49D194662B722F89EFC0E80DD"/>
  </w:style>
  <w:style w:type="paragraph" w:customStyle="1" w:styleId="D5CED9FE3C414AA283F3C906C636F282">
    <w:name w:val="D5CED9FE3C414AA283F3C906C636F282"/>
  </w:style>
  <w:style w:type="paragraph" w:customStyle="1" w:styleId="50A3ED16B0E8402FA76F31D76F9D2FD5">
    <w:name w:val="50A3ED16B0E8402FA76F31D76F9D2FD5"/>
  </w:style>
  <w:style w:type="paragraph" w:customStyle="1" w:styleId="22F999F83E1B4C41AA75A206AE5CD1C2">
    <w:name w:val="22F999F83E1B4C41AA75A206AE5CD1C2"/>
  </w:style>
  <w:style w:type="paragraph" w:customStyle="1" w:styleId="7C27F2467C984F608C8CF18A5044D536">
    <w:name w:val="7C27F2467C984F608C8CF18A5044D536"/>
  </w:style>
  <w:style w:type="paragraph" w:customStyle="1" w:styleId="3C3F09BF93F64C7397D89DB9D6E300FE">
    <w:name w:val="3C3F09BF93F64C7397D89DB9D6E300FE"/>
  </w:style>
  <w:style w:type="paragraph" w:customStyle="1" w:styleId="92908DA9AB17491A814FACBF77402FAD">
    <w:name w:val="92908DA9AB17491A814FACBF77402FAD"/>
  </w:style>
  <w:style w:type="paragraph" w:customStyle="1" w:styleId="46AAAF4B885C478A8CF5AEF17EB59667">
    <w:name w:val="46AAAF4B885C478A8CF5AEF17EB59667"/>
  </w:style>
  <w:style w:type="paragraph" w:customStyle="1" w:styleId="71C3C07795DE4B8E9B7CC840A3E4B4E1">
    <w:name w:val="71C3C07795DE4B8E9B7CC840A3E4B4E1"/>
  </w:style>
  <w:style w:type="paragraph" w:customStyle="1" w:styleId="52D6BE12C29D41278E1DAED0B2C65B88">
    <w:name w:val="52D6BE12C29D41278E1DAED0B2C65B88"/>
  </w:style>
  <w:style w:type="paragraph" w:customStyle="1" w:styleId="D8230C4483B6435083A152EC9CF68276">
    <w:name w:val="D8230C4483B6435083A152EC9CF68276"/>
  </w:style>
  <w:style w:type="paragraph" w:customStyle="1" w:styleId="23FABD754E3B46B78FAF3B03EA1C9192">
    <w:name w:val="23FABD754E3B46B78FAF3B03EA1C9192"/>
  </w:style>
  <w:style w:type="paragraph" w:customStyle="1" w:styleId="05D2C8909055411CB6FF4FCE2AB9791A">
    <w:name w:val="05D2C8909055411CB6FF4FCE2AB9791A"/>
  </w:style>
  <w:style w:type="paragraph" w:customStyle="1" w:styleId="C15BDBA040D549C090E5C17CEDC7D17D">
    <w:name w:val="C15BDBA040D549C090E5C17CEDC7D17D"/>
  </w:style>
  <w:style w:type="paragraph" w:customStyle="1" w:styleId="350E9A7BF8FB4CE58341135500AE9D79">
    <w:name w:val="350E9A7BF8FB4CE58341135500AE9D79"/>
  </w:style>
  <w:style w:type="paragraph" w:customStyle="1" w:styleId="17E06AF4575441A1BE3CB19E631C9559">
    <w:name w:val="17E06AF4575441A1BE3CB19E631C9559"/>
  </w:style>
  <w:style w:type="paragraph" w:customStyle="1" w:styleId="273DFCCB5080487FB3D0F2BAC4525399">
    <w:name w:val="273DFCCB5080487FB3D0F2BAC4525399"/>
  </w:style>
  <w:style w:type="paragraph" w:customStyle="1" w:styleId="EBD7421D1C81490AA9D3E4FBEB030A32">
    <w:name w:val="EBD7421D1C81490AA9D3E4FBEB030A32"/>
  </w:style>
  <w:style w:type="paragraph" w:customStyle="1" w:styleId="3A9A55C62E0E48E5A72AA263F7B1D843">
    <w:name w:val="3A9A55C62E0E48E5A72AA263F7B1D843"/>
  </w:style>
  <w:style w:type="paragraph" w:customStyle="1" w:styleId="BDEEF8787DC047BB9A72DAF5A78B69D5">
    <w:name w:val="BDEEF8787DC047BB9A72DAF5A78B69D5"/>
  </w:style>
  <w:style w:type="paragraph" w:customStyle="1" w:styleId="CA66DDF807374F6FA3274C0492A3AAD5">
    <w:name w:val="CA66DDF807374F6FA3274C0492A3AAD5"/>
  </w:style>
  <w:style w:type="paragraph" w:customStyle="1" w:styleId="99CD4BBDC6304E2A83222E81843B2B40">
    <w:name w:val="99CD4BBDC6304E2A83222E81843B2B40"/>
  </w:style>
  <w:style w:type="paragraph" w:customStyle="1" w:styleId="3F1DAA973EBE4483AA14324B5A8C5C8E">
    <w:name w:val="3F1DAA973EBE4483AA14324B5A8C5C8E"/>
  </w:style>
  <w:style w:type="paragraph" w:customStyle="1" w:styleId="0703F5EF10C44819BDEA9DDBE77CAD7B">
    <w:name w:val="0703F5EF10C44819BDEA9DDBE77CAD7B"/>
  </w:style>
  <w:style w:type="paragraph" w:customStyle="1" w:styleId="C93B4A3E8C4F4999BDD21F002DBBC117">
    <w:name w:val="C93B4A3E8C4F4999BDD21F002DBBC117"/>
  </w:style>
  <w:style w:type="paragraph" w:customStyle="1" w:styleId="E0C96702308745E6BD67DF5E74394007">
    <w:name w:val="E0C96702308745E6BD67DF5E74394007"/>
  </w:style>
  <w:style w:type="paragraph" w:customStyle="1" w:styleId="D01704787B3D4B4A91EA1CA2D0901917">
    <w:name w:val="D01704787B3D4B4A91EA1CA2D0901917"/>
  </w:style>
  <w:style w:type="paragraph" w:customStyle="1" w:styleId="656A8E1F76DB4EAD8ADA7789E0ED9FB2">
    <w:name w:val="656A8E1F76DB4EAD8ADA7789E0ED9FB2"/>
  </w:style>
  <w:style w:type="paragraph" w:customStyle="1" w:styleId="04B9F9A710D34ECB8AD0BB72A7D2A3F9">
    <w:name w:val="04B9F9A710D34ECB8AD0BB72A7D2A3F9"/>
  </w:style>
  <w:style w:type="paragraph" w:customStyle="1" w:styleId="68B23AF1FEE3451996089F30BADF1076">
    <w:name w:val="68B23AF1FEE3451996089F30BADF1076"/>
  </w:style>
  <w:style w:type="paragraph" w:customStyle="1" w:styleId="C135B03644F9484889FD8D650537A7F3">
    <w:name w:val="C135B03644F9484889FD8D650537A7F3"/>
  </w:style>
  <w:style w:type="paragraph" w:customStyle="1" w:styleId="EE42113950384C9FBC227124CAB25909">
    <w:name w:val="EE42113950384C9FBC227124CAB25909"/>
  </w:style>
  <w:style w:type="paragraph" w:customStyle="1" w:styleId="4D74625622F64DE997BF5473EDE5CA07">
    <w:name w:val="4D74625622F64DE997BF5473EDE5CA07"/>
  </w:style>
  <w:style w:type="paragraph" w:customStyle="1" w:styleId="1A7BBA03318D43D983F8C8309C60A0D1">
    <w:name w:val="1A7BBA03318D43D983F8C8309C60A0D1"/>
  </w:style>
  <w:style w:type="paragraph" w:customStyle="1" w:styleId="AB0E677C56FA4227A30B4B277A4311E9">
    <w:name w:val="AB0E677C56FA4227A30B4B277A4311E9"/>
  </w:style>
  <w:style w:type="paragraph" w:customStyle="1" w:styleId="0CD44616F7EF44D6B104D2A3C6CC5A93">
    <w:name w:val="0CD44616F7EF44D6B104D2A3C6CC5A93"/>
  </w:style>
  <w:style w:type="paragraph" w:customStyle="1" w:styleId="CC208B5F9F6C49418E093639CFAF2321">
    <w:name w:val="CC208B5F9F6C49418E093639CFAF2321"/>
  </w:style>
  <w:style w:type="paragraph" w:customStyle="1" w:styleId="4DA5F3E4DCCC41DB95FA9C2DBAEB6D0D">
    <w:name w:val="4DA5F3E4DCCC41DB95FA9C2DBAEB6D0D"/>
  </w:style>
  <w:style w:type="paragraph" w:customStyle="1" w:styleId="62F810B57B924F1098721384509D283E">
    <w:name w:val="62F810B57B924F1098721384509D283E"/>
  </w:style>
  <w:style w:type="paragraph" w:customStyle="1" w:styleId="8553D9587C5441479FCF7EE5D06DF6A4">
    <w:name w:val="8553D9587C5441479FCF7EE5D06DF6A4"/>
  </w:style>
  <w:style w:type="paragraph" w:customStyle="1" w:styleId="53CFEFF141834ACA8DEA869A1DD70C89">
    <w:name w:val="53CFEFF141834ACA8DEA869A1DD70C89"/>
  </w:style>
  <w:style w:type="paragraph" w:customStyle="1" w:styleId="AECB42571CA44097B2BD621182B69995">
    <w:name w:val="AECB42571CA44097B2BD621182B69995"/>
  </w:style>
  <w:style w:type="paragraph" w:customStyle="1" w:styleId="9843D97E93E24C378431C019C641D0A6">
    <w:name w:val="9843D97E93E24C378431C019C641D0A6"/>
  </w:style>
  <w:style w:type="paragraph" w:customStyle="1" w:styleId="0F3157B0F59D46EE86BC8A07449B8EA0">
    <w:name w:val="0F3157B0F59D46EE86BC8A07449B8EA0"/>
  </w:style>
  <w:style w:type="paragraph" w:customStyle="1" w:styleId="379588A5C3C34D248C0EC1B3BE911360">
    <w:name w:val="379588A5C3C34D248C0EC1B3BE911360"/>
  </w:style>
  <w:style w:type="paragraph" w:customStyle="1" w:styleId="F93876577A1F4FBF8129156A6DE32B78">
    <w:name w:val="F93876577A1F4FBF8129156A6DE32B78"/>
  </w:style>
  <w:style w:type="paragraph" w:customStyle="1" w:styleId="75FEB3569CF048B58A10CC222F923031">
    <w:name w:val="75FEB3569CF048B58A10CC222F923031"/>
  </w:style>
  <w:style w:type="paragraph" w:customStyle="1" w:styleId="BAF8CB2B7C5C4C579EFB0767B31FADC4">
    <w:name w:val="BAF8CB2B7C5C4C579EFB0767B31FADC4"/>
  </w:style>
  <w:style w:type="paragraph" w:customStyle="1" w:styleId="B1CD2E245C944456998B5DD7EB52180C">
    <w:name w:val="B1CD2E245C944456998B5DD7EB52180C"/>
  </w:style>
  <w:style w:type="paragraph" w:customStyle="1" w:styleId="2EF10C1C987347399EE69DBF94664501">
    <w:name w:val="2EF10C1C987347399EE69DBF94664501"/>
  </w:style>
  <w:style w:type="paragraph" w:customStyle="1" w:styleId="3B1E5971A9614248BBC9679E54F24E8D">
    <w:name w:val="3B1E5971A9614248BBC9679E54F24E8D"/>
  </w:style>
  <w:style w:type="paragraph" w:customStyle="1" w:styleId="F1D0EDD4134D43C5B690D84D7801706F">
    <w:name w:val="F1D0EDD4134D43C5B690D84D7801706F"/>
  </w:style>
  <w:style w:type="paragraph" w:customStyle="1" w:styleId="A2A2843808FD4E2FA7950EED0788ABA2">
    <w:name w:val="A2A2843808FD4E2FA7950EED0788ABA2"/>
  </w:style>
  <w:style w:type="paragraph" w:customStyle="1" w:styleId="633A4945182A4AC981D8E150FE740BB9">
    <w:name w:val="633A4945182A4AC981D8E150FE740BB9"/>
  </w:style>
  <w:style w:type="paragraph" w:customStyle="1" w:styleId="423D6870577E41F5B7734F64C7C12B3C">
    <w:name w:val="423D6870577E41F5B7734F64C7C12B3C"/>
  </w:style>
  <w:style w:type="paragraph" w:customStyle="1" w:styleId="B13B5D079A7D41249178F42D89F51939">
    <w:name w:val="B13B5D079A7D41249178F42D89F51939"/>
  </w:style>
  <w:style w:type="paragraph" w:customStyle="1" w:styleId="69CEAC83A88449D894127DA66A291903">
    <w:name w:val="69CEAC83A88449D894127DA66A291903"/>
  </w:style>
  <w:style w:type="paragraph" w:customStyle="1" w:styleId="9135D92F3DA24C62A602EBCB58189B07">
    <w:name w:val="9135D92F3DA24C62A602EBCB58189B07"/>
  </w:style>
  <w:style w:type="paragraph" w:customStyle="1" w:styleId="709D16AB2E934A66BB87A60378D838E6">
    <w:name w:val="709D16AB2E934A66BB87A60378D838E6"/>
  </w:style>
  <w:style w:type="paragraph" w:customStyle="1" w:styleId="BBE600BC0C0544CCA2D2272AAA2A003D">
    <w:name w:val="BBE600BC0C0544CCA2D2272AAA2A003D"/>
  </w:style>
  <w:style w:type="paragraph" w:customStyle="1" w:styleId="016C19C9B54A49138A184C5EC6110091">
    <w:name w:val="016C19C9B54A49138A184C5EC6110091"/>
  </w:style>
  <w:style w:type="paragraph" w:customStyle="1" w:styleId="B0C2573B20BD490C87B4675826D1B3E6">
    <w:name w:val="B0C2573B20BD490C87B4675826D1B3E6"/>
  </w:style>
  <w:style w:type="paragraph" w:customStyle="1" w:styleId="A0D0446465C34FE882B08A9A20A251F6">
    <w:name w:val="A0D0446465C34FE882B08A9A20A251F6"/>
  </w:style>
  <w:style w:type="paragraph" w:customStyle="1" w:styleId="A8545405C8F4409D8BE1E70EEEF2C626">
    <w:name w:val="A8545405C8F4409D8BE1E70EEEF2C626"/>
  </w:style>
  <w:style w:type="paragraph" w:customStyle="1" w:styleId="8C7612841A6B41EEB6875D3E1E375882">
    <w:name w:val="8C7612841A6B41EEB6875D3E1E375882"/>
  </w:style>
  <w:style w:type="paragraph" w:customStyle="1" w:styleId="5CA50E0F23AA4C84A1DE122F0B3A6411">
    <w:name w:val="5CA50E0F23AA4C84A1DE122F0B3A6411"/>
  </w:style>
  <w:style w:type="paragraph" w:customStyle="1" w:styleId="ED820BB70B624FA6936DBF64F9A0647B">
    <w:name w:val="ED820BB70B624FA6936DBF64F9A0647B"/>
  </w:style>
  <w:style w:type="paragraph" w:customStyle="1" w:styleId="16AA22085E074B0DB3B2CE3FF9C50922">
    <w:name w:val="16AA22085E074B0DB3B2CE3FF9C50922"/>
  </w:style>
  <w:style w:type="paragraph" w:customStyle="1" w:styleId="1BF4723CDCC4408EA6F5D832CDEE2197">
    <w:name w:val="1BF4723CDCC4408EA6F5D832CDEE2197"/>
  </w:style>
  <w:style w:type="paragraph" w:customStyle="1" w:styleId="EDA69E63B79C46DCB640F13CCA18E0F7">
    <w:name w:val="EDA69E63B79C46DCB640F13CCA18E0F7"/>
  </w:style>
  <w:style w:type="paragraph" w:customStyle="1" w:styleId="705FD9F443764F699B761ED2DFFBDA12">
    <w:name w:val="705FD9F443764F699B761ED2DFFBDA12"/>
  </w:style>
  <w:style w:type="paragraph" w:customStyle="1" w:styleId="240CFD218C7C4878AF20E3348752B0FF">
    <w:name w:val="240CFD218C7C4878AF20E3348752B0FF"/>
  </w:style>
  <w:style w:type="paragraph" w:customStyle="1" w:styleId="DC440720488044D4A12FD9204CA82899">
    <w:name w:val="DC440720488044D4A12FD9204CA82899"/>
  </w:style>
  <w:style w:type="paragraph" w:customStyle="1" w:styleId="123FB3EECF194ED2803B5A8124DDA105">
    <w:name w:val="123FB3EECF194ED2803B5A8124DDA105"/>
  </w:style>
  <w:style w:type="paragraph" w:customStyle="1" w:styleId="D1B72D77F2044F32B293D2B08B369700">
    <w:name w:val="D1B72D77F2044F32B293D2B08B369700"/>
  </w:style>
  <w:style w:type="paragraph" w:customStyle="1" w:styleId="BF94FA1627C64807A19BB3CDAD9ED952">
    <w:name w:val="BF94FA1627C64807A19BB3CDAD9ED952"/>
  </w:style>
  <w:style w:type="paragraph" w:customStyle="1" w:styleId="E18EC0B20AF24BDDA451C9E0AF20A7DD">
    <w:name w:val="E18EC0B20AF24BDDA451C9E0AF20A7DD"/>
  </w:style>
  <w:style w:type="paragraph" w:customStyle="1" w:styleId="BCA17D42CB7A4A79AF28CC4DBCC8FA4D">
    <w:name w:val="BCA17D42CB7A4A79AF28CC4DBCC8FA4D"/>
  </w:style>
  <w:style w:type="paragraph" w:customStyle="1" w:styleId="5FA11A92D66C4895A0232299175F7816">
    <w:name w:val="5FA11A92D66C4895A0232299175F7816"/>
  </w:style>
  <w:style w:type="paragraph" w:customStyle="1" w:styleId="FF0B4597BACD44D1BE2761828D4AE6AD">
    <w:name w:val="FF0B4597BACD44D1BE2761828D4AE6AD"/>
  </w:style>
  <w:style w:type="paragraph" w:customStyle="1" w:styleId="D0ED6A4672A74A5BAB361D1CAEF223E0">
    <w:name w:val="D0ED6A4672A74A5BAB361D1CAEF223E0"/>
  </w:style>
  <w:style w:type="paragraph" w:customStyle="1" w:styleId="8B9F591D536E433B89A26E535200BB6A">
    <w:name w:val="8B9F591D536E433B89A26E535200BB6A"/>
  </w:style>
  <w:style w:type="paragraph" w:customStyle="1" w:styleId="4ACBB52F5D2E470CB6715B32195EFE83">
    <w:name w:val="4ACBB52F5D2E470CB6715B32195EFE83"/>
  </w:style>
  <w:style w:type="paragraph" w:customStyle="1" w:styleId="4510B86ADC2845F696A1440AC0206BD4">
    <w:name w:val="4510B86ADC2845F696A1440AC0206BD4"/>
  </w:style>
  <w:style w:type="paragraph" w:customStyle="1" w:styleId="45EA5A5C14ED4058A3A3F4A770647ADD">
    <w:name w:val="45EA5A5C14ED4058A3A3F4A770647A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</Template>
  <TotalTime>0</TotalTime>
  <Pages>5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STRATEGIJA DIGITALNOG MARKETINGA ZA POČETNIKE U BIZNISU</dc:title>
  <dc:subject/>
  <dc:creator/>
  <cp:keywords/>
  <dc:description/>
  <cp:lastModifiedBy/>
  <cp:revision>1</cp:revision>
  <dcterms:created xsi:type="dcterms:W3CDTF">2024-08-01T09:22:00Z</dcterms:created>
  <dcterms:modified xsi:type="dcterms:W3CDTF">2024-08-01T09:36:00Z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